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8"/>
        <w:gridCol w:w="437"/>
        <w:gridCol w:w="425"/>
        <w:gridCol w:w="425"/>
        <w:gridCol w:w="335"/>
        <w:gridCol w:w="91"/>
        <w:gridCol w:w="567"/>
        <w:gridCol w:w="713"/>
        <w:gridCol w:w="811"/>
        <w:gridCol w:w="182"/>
        <w:gridCol w:w="282"/>
        <w:gridCol w:w="572"/>
        <w:gridCol w:w="284"/>
        <w:gridCol w:w="992"/>
        <w:gridCol w:w="992"/>
        <w:gridCol w:w="2692"/>
      </w:tblGrid>
      <w:tr w:rsidR="001722E7" w:rsidRPr="00FD3087" w14:paraId="21D9E2FA" w14:textId="77777777" w:rsidTr="00E06AF0">
        <w:trPr>
          <w:trHeight w:val="760"/>
          <w:jc w:val="center"/>
        </w:trPr>
        <w:tc>
          <w:tcPr>
            <w:tcW w:w="2028" w:type="dxa"/>
            <w:gridSpan w:val="6"/>
            <w:tcBorders>
              <w:top w:val="single" w:sz="12" w:space="0" w:color="auto"/>
              <w:left w:val="single" w:sz="12" w:space="0" w:color="auto"/>
            </w:tcBorders>
          </w:tcPr>
          <w:p w14:paraId="28DAEBDB" w14:textId="77777777" w:rsidR="001722E7" w:rsidRPr="00741523" w:rsidRDefault="001722E7" w:rsidP="007B2548">
            <w:pPr>
              <w:pStyle w:val="a3"/>
              <w:spacing w:beforeLines="50" w:before="120" w:line="240" w:lineRule="atLeast"/>
              <w:ind w:left="325" w:hanging="2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1722E7" w:rsidRPr="00741523">
                    <w:rPr>
                      <w:rFonts w:ascii="ＭＳ 明朝" w:hAnsi="ＭＳ 明朝" w:hint="eastAsia"/>
                      <w:sz w:val="14"/>
                      <w:szCs w:val="22"/>
                    </w:rPr>
                    <w:t>ふ</w:t>
                  </w:r>
                </w:rt>
                <w:rubyBase>
                  <w:r w:rsidR="001722E7">
                    <w:rPr>
                      <w:rFonts w:hint="eastAsia"/>
                      <w:sz w:val="22"/>
                      <w:szCs w:val="22"/>
                    </w:rPr>
                    <w:t>生</w:t>
                  </w:r>
                </w:rubyBase>
              </w:ruby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1722E7" w:rsidRPr="00741523">
                    <w:rPr>
                      <w:rFonts w:ascii="ＭＳ 明朝" w:hAnsi="ＭＳ 明朝" w:hint="eastAsia"/>
                      <w:sz w:val="14"/>
                      <w:szCs w:val="22"/>
                    </w:rPr>
                    <w:t>り</w:t>
                  </w:r>
                </w:rt>
                <w:rubyBase>
                  <w:r w:rsidR="001722E7">
                    <w:rPr>
                      <w:rFonts w:hint="eastAsia"/>
                      <w:sz w:val="22"/>
                      <w:szCs w:val="22"/>
                    </w:rPr>
                    <w:t>徒</w:t>
                  </w:r>
                </w:rubyBase>
              </w:ruby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1722E7" w:rsidRPr="00741523">
                    <w:rPr>
                      <w:rFonts w:ascii="ＭＳ 明朝" w:hAnsi="ＭＳ 明朝" w:hint="eastAsia"/>
                      <w:sz w:val="14"/>
                      <w:szCs w:val="22"/>
                    </w:rPr>
                    <w:t>が</w:t>
                  </w:r>
                </w:rt>
                <w:rubyBase>
                  <w:r w:rsidR="001722E7">
                    <w:rPr>
                      <w:rFonts w:hint="eastAsia"/>
                      <w:sz w:val="22"/>
                      <w:szCs w:val="22"/>
                    </w:rPr>
                    <w:t>氏</w:t>
                  </w:r>
                </w:rubyBase>
              </w:ruby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1722E7" w:rsidRPr="00741523">
                    <w:rPr>
                      <w:rFonts w:ascii="ＭＳ 明朝" w:hAnsi="ＭＳ 明朝" w:hint="eastAsia"/>
                      <w:sz w:val="14"/>
                      <w:szCs w:val="22"/>
                    </w:rPr>
                    <w:t>な</w:t>
                  </w:r>
                </w:rt>
                <w:rubyBase>
                  <w:r w:rsidR="001722E7">
                    <w:rPr>
                      <w:rFonts w:hint="eastAsia"/>
                      <w:sz w:val="22"/>
                      <w:szCs w:val="22"/>
                    </w:rPr>
                    <w:t>名</w:t>
                  </w:r>
                </w:rubyBase>
              </w:ruby>
            </w:r>
          </w:p>
        </w:tc>
        <w:tc>
          <w:tcPr>
            <w:tcW w:w="3502" w:type="dxa"/>
            <w:gridSpan w:val="8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196EEE5" w14:textId="77777777" w:rsidR="001722E7" w:rsidRPr="00E06AF0" w:rsidRDefault="001722E7" w:rsidP="007B2548">
            <w:pPr>
              <w:pStyle w:val="a3"/>
              <w:spacing w:beforeLines="50" w:before="120" w:line="240" w:lineRule="atLeast"/>
              <w:jc w:val="center"/>
              <w:rPr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657CC30" w14:textId="77777777" w:rsidR="001722E7" w:rsidRPr="00D26E7F" w:rsidRDefault="001722E7" w:rsidP="00E254DA">
            <w:pPr>
              <w:pStyle w:val="a3"/>
              <w:spacing w:beforeLines="50" w:before="120" w:line="240" w:lineRule="atLeast"/>
              <w:jc w:val="center"/>
              <w:rPr>
                <w:sz w:val="28"/>
                <w:szCs w:val="28"/>
              </w:rPr>
            </w:pPr>
            <w:r w:rsidRPr="00E254DA">
              <w:rPr>
                <w:rFonts w:hint="eastAsia"/>
                <w:spacing w:val="0"/>
                <w:sz w:val="22"/>
                <w:szCs w:val="28"/>
              </w:rPr>
              <w:t>性別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141372A" w14:textId="77777777" w:rsidR="001722E7" w:rsidRPr="00E06AF0" w:rsidRDefault="001722E7" w:rsidP="007B2548">
            <w:pPr>
              <w:pStyle w:val="a3"/>
              <w:spacing w:beforeLines="50" w:before="120" w:line="240" w:lineRule="atLeast"/>
              <w:jc w:val="center"/>
              <w:rPr>
                <w:sz w:val="24"/>
                <w:szCs w:val="28"/>
              </w:rPr>
            </w:pPr>
          </w:p>
        </w:tc>
        <w:tc>
          <w:tcPr>
            <w:tcW w:w="2692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2DEE050D" w14:textId="77777777" w:rsidR="001722E7" w:rsidRPr="00741523" w:rsidRDefault="001722E7" w:rsidP="007B2548">
            <w:pPr>
              <w:pStyle w:val="a3"/>
              <w:spacing w:before="100" w:beforeAutospacing="1"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志願先　</w:t>
            </w:r>
            <w:r w:rsidRPr="00741523">
              <w:rPr>
                <w:rFonts w:hint="eastAsia"/>
                <w:sz w:val="20"/>
                <w:szCs w:val="20"/>
              </w:rPr>
              <w:t>埼玉県立</w:t>
            </w:r>
          </w:p>
          <w:p w14:paraId="1F447F71" w14:textId="77777777" w:rsidR="001722E7" w:rsidRPr="00FD3087" w:rsidRDefault="001722E7" w:rsidP="00B80E8C">
            <w:pPr>
              <w:pStyle w:val="a3"/>
              <w:spacing w:line="4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741523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　　　　　　　</w:t>
            </w:r>
            <w:r>
              <w:rPr>
                <w:rFonts w:hint="eastAsia"/>
                <w:sz w:val="20"/>
                <w:szCs w:val="20"/>
              </w:rPr>
              <w:t xml:space="preserve">) </w:t>
            </w:r>
          </w:p>
        </w:tc>
      </w:tr>
      <w:tr w:rsidR="00863697" w:rsidRPr="00FD3087" w14:paraId="44148B6E" w14:textId="77777777" w:rsidTr="00863697">
        <w:trPr>
          <w:trHeight w:val="240"/>
          <w:jc w:val="center"/>
        </w:trPr>
        <w:tc>
          <w:tcPr>
            <w:tcW w:w="843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EE54AE4" w14:textId="77777777" w:rsidR="00863697" w:rsidRPr="00B24425" w:rsidRDefault="00863697" w:rsidP="007B2548">
            <w:pPr>
              <w:pStyle w:val="a3"/>
              <w:spacing w:beforeLines="100" w:before="240" w:line="240" w:lineRule="atLeast"/>
              <w:jc w:val="center"/>
            </w:pPr>
            <w:r w:rsidRPr="00A4599B">
              <w:rPr>
                <w:rFonts w:hint="eastAsia"/>
                <w:spacing w:val="24"/>
                <w:w w:val="78"/>
                <w:fitText w:val="665" w:id="663421184"/>
              </w:rPr>
              <w:t>生年月</w:t>
            </w:r>
            <w:r w:rsidRPr="00A4599B">
              <w:rPr>
                <w:rFonts w:hint="eastAsia"/>
                <w:spacing w:val="-35"/>
                <w:w w:val="78"/>
                <w:fitText w:val="665" w:id="663421184"/>
              </w:rPr>
              <w:t>日</w:t>
            </w:r>
          </w:p>
        </w:tc>
        <w:tc>
          <w:tcPr>
            <w:tcW w:w="2556" w:type="dxa"/>
            <w:gridSpan w:val="6"/>
            <w:vMerge w:val="restart"/>
            <w:tcBorders>
              <w:top w:val="single" w:sz="12" w:space="0" w:color="auto"/>
            </w:tcBorders>
          </w:tcPr>
          <w:p w14:paraId="7D76DDE6" w14:textId="77777777" w:rsidR="00863697" w:rsidRPr="00FD3087" w:rsidRDefault="00863697" w:rsidP="007B2548">
            <w:pPr>
              <w:pStyle w:val="a3"/>
              <w:spacing w:beforeLines="100" w:before="240" w:line="240" w:lineRule="atLeast"/>
              <w:rPr>
                <w:sz w:val="18"/>
                <w:szCs w:val="18"/>
              </w:rPr>
            </w:pPr>
            <w:r>
              <w:rPr>
                <w:rFonts w:hint="eastAsia"/>
              </w:rPr>
              <w:t xml:space="preserve">平成　　年　　月　　</w:t>
            </w:r>
            <w:r w:rsidRPr="00B24425">
              <w:rPr>
                <w:rFonts w:hint="eastAsia"/>
              </w:rPr>
              <w:t>日生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12" w:space="0" w:color="auto"/>
            </w:tcBorders>
          </w:tcPr>
          <w:p w14:paraId="542BAEEC" w14:textId="77777777" w:rsidR="00863697" w:rsidRPr="00D26E7F" w:rsidRDefault="00863697" w:rsidP="007B2548">
            <w:pPr>
              <w:pStyle w:val="a3"/>
              <w:spacing w:beforeLines="100" w:before="240" w:line="240" w:lineRule="atLeast"/>
            </w:pPr>
            <w:r w:rsidRPr="00D26E7F">
              <w:rPr>
                <w:rFonts w:hint="eastAsia"/>
              </w:rPr>
              <w:t>卒業年月</w:t>
            </w:r>
          </w:p>
        </w:tc>
        <w:tc>
          <w:tcPr>
            <w:tcW w:w="854" w:type="dxa"/>
            <w:gridSpan w:val="2"/>
            <w:vMerge w:val="restart"/>
            <w:tcBorders>
              <w:top w:val="single" w:sz="12" w:space="0" w:color="auto"/>
              <w:right w:val="dashSmallGap" w:sz="4" w:space="0" w:color="auto"/>
            </w:tcBorders>
          </w:tcPr>
          <w:p w14:paraId="2AE28301" w14:textId="77777777" w:rsidR="00863697" w:rsidRDefault="00863697" w:rsidP="00863697">
            <w:pPr>
              <w:pStyle w:val="a3"/>
              <w:spacing w:beforeLines="100" w:before="240" w:afterLines="50" w:after="120" w:line="20" w:lineRule="exact"/>
              <w:jc w:val="center"/>
            </w:pPr>
            <w:r>
              <w:rPr>
                <w:rFonts w:hint="eastAsia"/>
              </w:rPr>
              <w:t>令和</w:t>
            </w:r>
          </w:p>
          <w:p w14:paraId="4EC88D16" w14:textId="77777777" w:rsidR="00863697" w:rsidRPr="00D26E7F" w:rsidRDefault="00863697" w:rsidP="00863697">
            <w:pPr>
              <w:pStyle w:val="a3"/>
              <w:spacing w:beforeLines="100" w:before="240" w:afterLines="50" w:after="120" w:line="20" w:lineRule="exact"/>
              <w:jc w:val="center"/>
            </w:pPr>
            <w:r>
              <w:rPr>
                <w:rFonts w:hint="eastAsia"/>
              </w:rPr>
              <w:t>平成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dashSmallGap" w:sz="4" w:space="0" w:color="auto"/>
              <w:right w:val="dashSmallGap" w:sz="4" w:space="0" w:color="auto"/>
            </w:tcBorders>
          </w:tcPr>
          <w:p w14:paraId="7ED96905" w14:textId="77777777" w:rsidR="00863697" w:rsidRPr="00D26E7F" w:rsidRDefault="00863697" w:rsidP="00863697">
            <w:pPr>
              <w:pStyle w:val="a3"/>
              <w:spacing w:beforeLines="100" w:before="240" w:afterLines="50" w:after="120" w:line="220" w:lineRule="exact"/>
              <w:ind w:left="81"/>
              <w:jc w:val="left"/>
            </w:pPr>
            <w:r>
              <w:rPr>
                <w:rFonts w:hint="eastAsia"/>
              </w:rPr>
              <w:t xml:space="preserve">　年　　</w:t>
            </w:r>
            <w:r w:rsidRPr="00D26E7F">
              <w:rPr>
                <w:rFonts w:hint="eastAsia"/>
              </w:rPr>
              <w:t>月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dashSmallGap" w:sz="4" w:space="0" w:color="auto"/>
              <w:bottom w:val="nil"/>
              <w:right w:val="single" w:sz="12" w:space="0" w:color="auto"/>
            </w:tcBorders>
          </w:tcPr>
          <w:p w14:paraId="759ED176" w14:textId="77777777" w:rsidR="00863697" w:rsidRPr="00D26E7F" w:rsidRDefault="00863697" w:rsidP="007B2548">
            <w:pPr>
              <w:pStyle w:val="a3"/>
              <w:spacing w:beforeLines="50" w:before="120" w:afterLines="50" w:after="120" w:line="220" w:lineRule="exact"/>
              <w:jc w:val="center"/>
            </w:pPr>
            <w:r w:rsidRPr="00D26E7F">
              <w:rPr>
                <w:rFonts w:hint="eastAsia"/>
              </w:rPr>
              <w:t>卒　　業</w:t>
            </w:r>
          </w:p>
          <w:p w14:paraId="68D68464" w14:textId="77777777" w:rsidR="00863697" w:rsidRPr="00D26E7F" w:rsidRDefault="00863697" w:rsidP="007B2548">
            <w:pPr>
              <w:pStyle w:val="a3"/>
              <w:spacing w:beforeLines="50" w:before="120" w:afterLines="50" w:after="120" w:line="40" w:lineRule="exact"/>
              <w:jc w:val="center"/>
            </w:pPr>
            <w:r w:rsidRPr="00D26E7F">
              <w:rPr>
                <w:rFonts w:hint="eastAsia"/>
              </w:rPr>
              <w:t>卒業見込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08A1D928" w14:textId="77777777" w:rsidR="00863697" w:rsidRPr="00741523" w:rsidRDefault="00863697" w:rsidP="007B2548">
            <w:pPr>
              <w:pStyle w:val="a3"/>
              <w:spacing w:line="240" w:lineRule="atLeast"/>
              <w:jc w:val="left"/>
              <w:rPr>
                <w:sz w:val="22"/>
                <w:szCs w:val="22"/>
              </w:rPr>
            </w:pPr>
            <w:r w:rsidRPr="00741523">
              <w:rPr>
                <w:rFonts w:hint="eastAsia"/>
                <w:sz w:val="22"/>
                <w:szCs w:val="22"/>
              </w:rPr>
              <w:t>受検番号</w:t>
            </w:r>
          </w:p>
        </w:tc>
      </w:tr>
      <w:tr w:rsidR="00863697" w:rsidRPr="00FD3087" w14:paraId="5BF852C1" w14:textId="77777777" w:rsidTr="00863697">
        <w:trPr>
          <w:trHeight w:val="360"/>
          <w:jc w:val="center"/>
        </w:trPr>
        <w:tc>
          <w:tcPr>
            <w:tcW w:w="843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335C1C4" w14:textId="77777777" w:rsidR="00863697" w:rsidRPr="00FD3087" w:rsidRDefault="00863697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2556" w:type="dxa"/>
            <w:gridSpan w:val="6"/>
            <w:vMerge/>
            <w:tcBorders>
              <w:bottom w:val="single" w:sz="12" w:space="0" w:color="auto"/>
            </w:tcBorders>
          </w:tcPr>
          <w:p w14:paraId="20576EFF" w14:textId="77777777" w:rsidR="00863697" w:rsidRPr="00FD3087" w:rsidRDefault="00863697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  <w:tcBorders>
              <w:bottom w:val="single" w:sz="12" w:space="0" w:color="auto"/>
            </w:tcBorders>
          </w:tcPr>
          <w:p w14:paraId="5549EA9A" w14:textId="77777777" w:rsidR="00863697" w:rsidRPr="00FD3087" w:rsidRDefault="00863697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854" w:type="dxa"/>
            <w:gridSpan w:val="2"/>
            <w:vMerge/>
            <w:tcBorders>
              <w:bottom w:val="single" w:sz="12" w:space="0" w:color="auto"/>
              <w:right w:val="dashSmallGap" w:sz="4" w:space="0" w:color="auto"/>
            </w:tcBorders>
          </w:tcPr>
          <w:p w14:paraId="0FB9F81B" w14:textId="77777777" w:rsidR="00863697" w:rsidRPr="00FD3087" w:rsidRDefault="00863697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C6FD555" w14:textId="77777777" w:rsidR="00863697" w:rsidRPr="00FD3087" w:rsidRDefault="00863697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1958208E" w14:textId="77777777" w:rsidR="00863697" w:rsidRPr="00FD3087" w:rsidRDefault="00863697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2692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E5B908" w14:textId="77777777" w:rsidR="00863697" w:rsidRPr="00FD3087" w:rsidRDefault="00863697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</w:tr>
      <w:tr w:rsidR="00A556F6" w:rsidRPr="00FD3087" w14:paraId="5C1E0709" w14:textId="77777777" w:rsidTr="000C3FC5">
        <w:trPr>
          <w:cantSplit/>
          <w:trHeight w:hRule="exact" w:val="283"/>
          <w:jc w:val="center"/>
        </w:trPr>
        <w:tc>
          <w:tcPr>
            <w:tcW w:w="40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608B90B3" w14:textId="77777777" w:rsidR="00A556F6" w:rsidRPr="000C2F49" w:rsidRDefault="00A556F6" w:rsidP="00A4599B">
            <w:pPr>
              <w:snapToGrid w:val="0"/>
              <w:ind w:left="221" w:right="113" w:hanging="221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１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各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教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科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の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学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習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の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記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録</w:t>
            </w:r>
          </w:p>
        </w:tc>
        <w:tc>
          <w:tcPr>
            <w:tcW w:w="437" w:type="dxa"/>
            <w:vMerge w:val="restart"/>
            <w:tcBorders>
              <w:top w:val="single" w:sz="12" w:space="0" w:color="auto"/>
            </w:tcBorders>
            <w:textDirection w:val="tbRlV"/>
          </w:tcPr>
          <w:p w14:paraId="653B1404" w14:textId="77777777" w:rsidR="00A556F6" w:rsidRPr="000C2F49" w:rsidRDefault="00A556F6" w:rsidP="00E06AF0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教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0C2F49">
              <w:rPr>
                <w:rFonts w:hint="eastAsia"/>
                <w:sz w:val="22"/>
                <w:szCs w:val="22"/>
              </w:rPr>
              <w:t>科</w:t>
            </w:r>
          </w:p>
        </w:tc>
        <w:tc>
          <w:tcPr>
            <w:tcW w:w="1276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67BDA5C" w14:textId="77777777" w:rsidR="00A556F6" w:rsidRPr="008F0E0B" w:rsidRDefault="00A556F6" w:rsidP="007B2548">
            <w:pPr>
              <w:pStyle w:val="a3"/>
              <w:spacing w:line="260" w:lineRule="exact"/>
              <w:ind w:left="324" w:hanging="216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評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定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7874CD64" w14:textId="77777777" w:rsidR="00A556F6" w:rsidRPr="008F0E0B" w:rsidRDefault="00A556F6" w:rsidP="007B2548">
            <w:pPr>
              <w:pStyle w:val="a3"/>
              <w:spacing w:line="300" w:lineRule="exact"/>
              <w:ind w:left="113" w:right="113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２各学習の記録　</w:t>
            </w:r>
          </w:p>
        </w:tc>
        <w:tc>
          <w:tcPr>
            <w:tcW w:w="7520" w:type="dxa"/>
            <w:gridSpan w:val="9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3F86A98" w14:textId="77777777" w:rsidR="00A556F6" w:rsidRPr="00FD3087" w:rsidRDefault="00A556F6" w:rsidP="007B2548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</w:tr>
      <w:tr w:rsidR="00A556F6" w:rsidRPr="00FD3087" w14:paraId="375F10AD" w14:textId="77777777" w:rsidTr="000C3FC5">
        <w:trPr>
          <w:cantSplit/>
          <w:trHeight w:hRule="exact" w:val="680"/>
          <w:jc w:val="center"/>
        </w:trPr>
        <w:tc>
          <w:tcPr>
            <w:tcW w:w="406" w:type="dxa"/>
            <w:gridSpan w:val="2"/>
            <w:vMerge/>
            <w:tcBorders>
              <w:left w:val="single" w:sz="12" w:space="0" w:color="auto"/>
            </w:tcBorders>
          </w:tcPr>
          <w:p w14:paraId="0700B87E" w14:textId="77777777" w:rsidR="00A556F6" w:rsidRPr="00FD3087" w:rsidRDefault="00A556F6" w:rsidP="007B2548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  <w:tc>
          <w:tcPr>
            <w:tcW w:w="437" w:type="dxa"/>
            <w:vMerge/>
            <w:tcBorders>
              <w:bottom w:val="single" w:sz="4" w:space="0" w:color="auto"/>
            </w:tcBorders>
            <w:textDirection w:val="tbRlV"/>
          </w:tcPr>
          <w:p w14:paraId="41B2738B" w14:textId="77777777" w:rsidR="00A556F6" w:rsidRPr="000C2F49" w:rsidRDefault="00A556F6" w:rsidP="007B2548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607770E" w14:textId="77777777" w:rsidR="00A556F6" w:rsidRPr="008F0E0B" w:rsidRDefault="00A556F6" w:rsidP="007B2548">
            <w:pPr>
              <w:pStyle w:val="a3"/>
              <w:spacing w:beforeLines="50" w:before="120" w:line="240" w:lineRule="atLeas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１年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76F52F1" w14:textId="77777777" w:rsidR="00A556F6" w:rsidRPr="008F0E0B" w:rsidRDefault="00A556F6" w:rsidP="007B2548">
            <w:pPr>
              <w:pStyle w:val="a3"/>
              <w:spacing w:beforeLines="50" w:before="120" w:line="240" w:lineRule="atLeas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２年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24CDAEF6" w14:textId="77777777" w:rsidR="00A556F6" w:rsidRPr="008F0E0B" w:rsidRDefault="00A556F6" w:rsidP="007B2548">
            <w:pPr>
              <w:pStyle w:val="a3"/>
              <w:spacing w:beforeLines="50" w:before="120" w:line="240" w:lineRule="atLeas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３年</w:t>
            </w: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BDCAD1" w14:textId="77777777" w:rsidR="00A556F6" w:rsidRPr="008F0E0B" w:rsidRDefault="00A556F6" w:rsidP="007B2548">
            <w:pPr>
              <w:pStyle w:val="a3"/>
              <w:spacing w:beforeLines="50" w:before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7520" w:type="dxa"/>
            <w:gridSpan w:val="9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91A7749" w14:textId="77777777" w:rsidR="00A556F6" w:rsidRPr="00FD3087" w:rsidRDefault="00A556F6" w:rsidP="007B2548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</w:tr>
      <w:tr w:rsidR="00A556F6" w:rsidRPr="00FD3087" w14:paraId="50E6AE26" w14:textId="77777777" w:rsidTr="000C3FC5">
        <w:trPr>
          <w:cantSplit/>
          <w:trHeight w:hRule="exact" w:val="907"/>
          <w:jc w:val="center"/>
        </w:trPr>
        <w:tc>
          <w:tcPr>
            <w:tcW w:w="406" w:type="dxa"/>
            <w:gridSpan w:val="2"/>
            <w:vMerge/>
            <w:tcBorders>
              <w:left w:val="single" w:sz="12" w:space="0" w:color="auto"/>
            </w:tcBorders>
          </w:tcPr>
          <w:p w14:paraId="550F8F91" w14:textId="77777777" w:rsidR="00A556F6" w:rsidRPr="00FD3087" w:rsidRDefault="00A556F6" w:rsidP="007B2548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textDirection w:val="tbRlV"/>
          </w:tcPr>
          <w:p w14:paraId="51039BE5" w14:textId="77777777" w:rsidR="00A556F6" w:rsidRPr="000C2F49" w:rsidRDefault="00A556F6" w:rsidP="007B2548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国　語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2808174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6F2E9C6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0FFF3856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20E1D4" w14:textId="77777777" w:rsidR="00A556F6" w:rsidRPr="00FD3087" w:rsidRDefault="00A556F6" w:rsidP="007B2548">
            <w:pPr>
              <w:pStyle w:val="a3"/>
              <w:spacing w:beforeLines="50" w:before="120"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520" w:type="dxa"/>
            <w:gridSpan w:val="9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18470C4" w14:textId="77777777" w:rsidR="00A556F6" w:rsidRPr="00FD3087" w:rsidRDefault="00A556F6" w:rsidP="007B2548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</w:tr>
      <w:tr w:rsidR="00A556F6" w:rsidRPr="00FD3087" w14:paraId="3FE4E6E2" w14:textId="77777777" w:rsidTr="000C3FC5">
        <w:trPr>
          <w:cantSplit/>
          <w:trHeight w:hRule="exact" w:val="907"/>
          <w:jc w:val="center"/>
        </w:trPr>
        <w:tc>
          <w:tcPr>
            <w:tcW w:w="406" w:type="dxa"/>
            <w:gridSpan w:val="2"/>
            <w:vMerge/>
            <w:tcBorders>
              <w:left w:val="single" w:sz="12" w:space="0" w:color="auto"/>
            </w:tcBorders>
          </w:tcPr>
          <w:p w14:paraId="3CB3C252" w14:textId="77777777" w:rsidR="00A556F6" w:rsidRPr="00FD3087" w:rsidRDefault="00A556F6" w:rsidP="007B2548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textDirection w:val="tbRlV"/>
          </w:tcPr>
          <w:p w14:paraId="573292EA" w14:textId="77777777" w:rsidR="00A556F6" w:rsidRPr="000C2F49" w:rsidRDefault="00A556F6" w:rsidP="007B2548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社　会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A3AEDA7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1BC06EB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5624AC0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16DA7860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520" w:type="dxa"/>
            <w:gridSpan w:val="9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648BF6F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176" w:hanging="176"/>
              <w:rPr>
                <w:sz w:val="18"/>
                <w:szCs w:val="18"/>
              </w:rPr>
            </w:pPr>
          </w:p>
        </w:tc>
      </w:tr>
      <w:tr w:rsidR="00A556F6" w:rsidRPr="00FD3087" w14:paraId="20876CE8" w14:textId="77777777" w:rsidTr="000C3FC5">
        <w:trPr>
          <w:cantSplit/>
          <w:trHeight w:hRule="exact" w:val="964"/>
          <w:jc w:val="center"/>
        </w:trPr>
        <w:tc>
          <w:tcPr>
            <w:tcW w:w="406" w:type="dxa"/>
            <w:gridSpan w:val="2"/>
            <w:vMerge/>
            <w:tcBorders>
              <w:left w:val="single" w:sz="12" w:space="0" w:color="auto"/>
            </w:tcBorders>
          </w:tcPr>
          <w:p w14:paraId="4B7A329C" w14:textId="77777777" w:rsidR="00A556F6" w:rsidRPr="008F0E0B" w:rsidRDefault="00A556F6" w:rsidP="007B2548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textDirection w:val="tbRlV"/>
          </w:tcPr>
          <w:p w14:paraId="29F46197" w14:textId="77777777" w:rsidR="00A556F6" w:rsidRPr="000C2F49" w:rsidRDefault="00A556F6" w:rsidP="007B2548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数　学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F50AC4F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4EF0CFE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11D25241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4CAA4355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279" w:hanging="174"/>
              <w:jc w:val="center"/>
              <w:rPr>
                <w:sz w:val="18"/>
                <w:szCs w:val="18"/>
              </w:rPr>
            </w:pPr>
          </w:p>
        </w:tc>
        <w:tc>
          <w:tcPr>
            <w:tcW w:w="7520" w:type="dxa"/>
            <w:gridSpan w:val="9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AE5E4CD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</w:tr>
      <w:tr w:rsidR="00A556F6" w:rsidRPr="00FD3087" w14:paraId="4690EB26" w14:textId="77777777" w:rsidTr="000C3FC5">
        <w:trPr>
          <w:cantSplit/>
          <w:trHeight w:hRule="exact" w:val="907"/>
          <w:jc w:val="center"/>
        </w:trPr>
        <w:tc>
          <w:tcPr>
            <w:tcW w:w="406" w:type="dxa"/>
            <w:gridSpan w:val="2"/>
            <w:vMerge/>
            <w:tcBorders>
              <w:left w:val="single" w:sz="12" w:space="0" w:color="auto"/>
            </w:tcBorders>
          </w:tcPr>
          <w:p w14:paraId="0669D15C" w14:textId="77777777" w:rsidR="00A556F6" w:rsidRPr="008F0E0B" w:rsidRDefault="00A556F6" w:rsidP="007B2548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textDirection w:val="tbRlV"/>
          </w:tcPr>
          <w:p w14:paraId="24915811" w14:textId="77777777" w:rsidR="00A556F6" w:rsidRPr="000C2F49" w:rsidRDefault="00A556F6" w:rsidP="007B2548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理</w:t>
            </w:r>
            <w:r w:rsidR="000C3FC5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科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6EC4D01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2530E7B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275F6CE9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</w:tcPr>
          <w:p w14:paraId="12E1F386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Chars="50" w:left="105"/>
              <w:jc w:val="center"/>
              <w:rPr>
                <w:sz w:val="18"/>
                <w:szCs w:val="18"/>
              </w:rPr>
            </w:pPr>
          </w:p>
        </w:tc>
        <w:tc>
          <w:tcPr>
            <w:tcW w:w="7520" w:type="dxa"/>
            <w:gridSpan w:val="9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1481D19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176" w:hanging="176"/>
              <w:rPr>
                <w:sz w:val="18"/>
                <w:szCs w:val="18"/>
              </w:rPr>
            </w:pPr>
          </w:p>
        </w:tc>
      </w:tr>
      <w:tr w:rsidR="00A556F6" w:rsidRPr="00FD3087" w14:paraId="0AF045A9" w14:textId="77777777" w:rsidTr="000C3FC5">
        <w:trPr>
          <w:cantSplit/>
          <w:trHeight w:hRule="exact" w:val="964"/>
          <w:jc w:val="center"/>
        </w:trPr>
        <w:tc>
          <w:tcPr>
            <w:tcW w:w="406" w:type="dxa"/>
            <w:gridSpan w:val="2"/>
            <w:vMerge/>
            <w:tcBorders>
              <w:left w:val="single" w:sz="12" w:space="0" w:color="auto"/>
            </w:tcBorders>
          </w:tcPr>
          <w:p w14:paraId="4099EAF2" w14:textId="77777777" w:rsidR="00A556F6" w:rsidRPr="008F0E0B" w:rsidRDefault="00A556F6" w:rsidP="007B2548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textDirection w:val="tbRlV"/>
          </w:tcPr>
          <w:p w14:paraId="6BD7188F" w14:textId="77777777" w:rsidR="00A556F6" w:rsidRPr="000C2F49" w:rsidRDefault="00A556F6" w:rsidP="007B2548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音　楽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5D60D34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FC5430D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7DAA4EA4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0997F2C7" w14:textId="77777777" w:rsidR="00A556F6" w:rsidRPr="00FD3087" w:rsidRDefault="00A556F6" w:rsidP="007B2548">
            <w:pPr>
              <w:pStyle w:val="a3"/>
              <w:spacing w:line="220" w:lineRule="exact"/>
              <w:ind w:leftChars="50" w:left="105"/>
              <w:jc w:val="center"/>
              <w:rPr>
                <w:sz w:val="18"/>
                <w:szCs w:val="18"/>
              </w:rPr>
            </w:pPr>
          </w:p>
        </w:tc>
        <w:tc>
          <w:tcPr>
            <w:tcW w:w="7520" w:type="dxa"/>
            <w:gridSpan w:val="9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495FE3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</w:tr>
      <w:tr w:rsidR="00A556F6" w:rsidRPr="00FD3087" w14:paraId="50212B7C" w14:textId="77777777" w:rsidTr="000C3FC5">
        <w:trPr>
          <w:cantSplit/>
          <w:trHeight w:val="930"/>
          <w:jc w:val="center"/>
        </w:trPr>
        <w:tc>
          <w:tcPr>
            <w:tcW w:w="406" w:type="dxa"/>
            <w:gridSpan w:val="2"/>
            <w:vMerge/>
            <w:tcBorders>
              <w:left w:val="single" w:sz="12" w:space="0" w:color="auto"/>
            </w:tcBorders>
          </w:tcPr>
          <w:p w14:paraId="3EAD0EBB" w14:textId="77777777" w:rsidR="00A556F6" w:rsidRPr="008F0E0B" w:rsidRDefault="00A556F6" w:rsidP="007B2548">
            <w:pPr>
              <w:pStyle w:val="a3"/>
              <w:spacing w:beforeLines="50" w:before="120" w:line="240" w:lineRule="atLeast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textDirection w:val="tbRlV"/>
          </w:tcPr>
          <w:p w14:paraId="101AE777" w14:textId="77777777" w:rsidR="00A556F6" w:rsidRPr="000C2F49" w:rsidRDefault="00A556F6" w:rsidP="007B2548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美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0C2F49">
              <w:rPr>
                <w:rFonts w:hint="eastAsia"/>
                <w:sz w:val="22"/>
                <w:szCs w:val="22"/>
              </w:rPr>
              <w:t>術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32E774D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8A3B238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1AF8E1E4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58FEAF9C" w14:textId="77777777" w:rsidR="00A556F6" w:rsidRPr="00FD3087" w:rsidRDefault="00A556F6" w:rsidP="00170892">
            <w:pPr>
              <w:pStyle w:val="a3"/>
              <w:spacing w:line="300" w:lineRule="exact"/>
              <w:ind w:leftChars="50" w:left="10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>３　特別活動の記録</w:t>
            </w:r>
          </w:p>
        </w:tc>
        <w:tc>
          <w:tcPr>
            <w:tcW w:w="7520" w:type="dxa"/>
            <w:gridSpan w:val="9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DA3CDF6" w14:textId="77777777" w:rsidR="00A556F6" w:rsidRPr="00FD3087" w:rsidRDefault="00A556F6" w:rsidP="007B2548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</w:tr>
      <w:tr w:rsidR="00A556F6" w:rsidRPr="00FD3087" w14:paraId="02274092" w14:textId="77777777" w:rsidTr="000C3FC5">
        <w:trPr>
          <w:cantSplit/>
          <w:trHeight w:hRule="exact" w:val="964"/>
          <w:jc w:val="center"/>
        </w:trPr>
        <w:tc>
          <w:tcPr>
            <w:tcW w:w="406" w:type="dxa"/>
            <w:gridSpan w:val="2"/>
            <w:vMerge/>
            <w:tcBorders>
              <w:left w:val="single" w:sz="12" w:space="0" w:color="auto"/>
            </w:tcBorders>
          </w:tcPr>
          <w:p w14:paraId="238E1B13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textDirection w:val="tbRlV"/>
          </w:tcPr>
          <w:p w14:paraId="1DB17861" w14:textId="77777777" w:rsidR="00A556F6" w:rsidRPr="000C2F49" w:rsidRDefault="00A556F6" w:rsidP="007B2548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保健体育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C63D7DD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D5CFCB8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53580AF7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73A983B0" w14:textId="77777777" w:rsidR="00A556F6" w:rsidRPr="00FD3087" w:rsidRDefault="00A556F6" w:rsidP="007B2548">
            <w:pPr>
              <w:pStyle w:val="a3"/>
              <w:spacing w:line="220" w:lineRule="exact"/>
              <w:ind w:leftChars="50" w:left="105"/>
              <w:jc w:val="center"/>
              <w:rPr>
                <w:sz w:val="18"/>
                <w:szCs w:val="18"/>
              </w:rPr>
            </w:pPr>
          </w:p>
        </w:tc>
        <w:tc>
          <w:tcPr>
            <w:tcW w:w="7520" w:type="dxa"/>
            <w:gridSpan w:val="9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2DEE99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</w:tr>
      <w:tr w:rsidR="00A556F6" w:rsidRPr="00FD3087" w14:paraId="22FA9A31" w14:textId="77777777" w:rsidTr="000C3FC5">
        <w:trPr>
          <w:trHeight w:val="463"/>
          <w:jc w:val="center"/>
        </w:trPr>
        <w:tc>
          <w:tcPr>
            <w:tcW w:w="406" w:type="dxa"/>
            <w:gridSpan w:val="2"/>
            <w:vMerge/>
            <w:tcBorders>
              <w:left w:val="single" w:sz="12" w:space="0" w:color="auto"/>
            </w:tcBorders>
          </w:tcPr>
          <w:p w14:paraId="36E4E47A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37" w:type="dxa"/>
            <w:vMerge w:val="restart"/>
            <w:textDirection w:val="tbRlV"/>
          </w:tcPr>
          <w:p w14:paraId="061DE216" w14:textId="77777777" w:rsidR="00A556F6" w:rsidRPr="0073432D" w:rsidRDefault="00A556F6" w:rsidP="00180A21">
            <w:pPr>
              <w:pStyle w:val="a3"/>
              <w:snapToGrid w:val="0"/>
              <w:spacing w:line="276" w:lineRule="auto"/>
              <w:jc w:val="center"/>
              <w:rPr>
                <w:sz w:val="17"/>
                <w:szCs w:val="17"/>
              </w:rPr>
            </w:pPr>
            <w:r w:rsidRPr="0073432D">
              <w:rPr>
                <w:rFonts w:hint="eastAsia"/>
                <w:sz w:val="17"/>
                <w:szCs w:val="17"/>
              </w:rPr>
              <w:t>技術・家庭</w:t>
            </w:r>
          </w:p>
        </w:tc>
        <w:tc>
          <w:tcPr>
            <w:tcW w:w="425" w:type="dxa"/>
            <w:vMerge w:val="restart"/>
          </w:tcPr>
          <w:p w14:paraId="43770E3B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425" w:type="dxa"/>
            <w:vMerge w:val="restart"/>
          </w:tcPr>
          <w:p w14:paraId="4969B5AA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426" w:type="dxa"/>
            <w:gridSpan w:val="2"/>
            <w:vMerge w:val="restart"/>
            <w:tcBorders>
              <w:right w:val="single" w:sz="12" w:space="0" w:color="auto"/>
            </w:tcBorders>
          </w:tcPr>
          <w:p w14:paraId="776B187D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</w:tcPr>
          <w:p w14:paraId="62977C87" w14:textId="77777777" w:rsidR="00A556F6" w:rsidRPr="00FD3087" w:rsidRDefault="00134491" w:rsidP="00170892">
            <w:pPr>
              <w:pStyle w:val="a3"/>
              <w:spacing w:line="300" w:lineRule="exact"/>
              <w:ind w:leftChars="50" w:left="10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>４</w:t>
            </w:r>
            <w:r w:rsidR="00295374">
              <w:rPr>
                <w:rFonts w:hint="eastAsia"/>
              </w:rPr>
              <w:t xml:space="preserve">　出欠</w:t>
            </w:r>
            <w:r w:rsidR="00A556F6">
              <w:rPr>
                <w:rFonts w:hint="eastAsia"/>
              </w:rPr>
              <w:t>の記録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3077" w14:textId="77777777" w:rsidR="00A556F6" w:rsidRPr="00B22EC8" w:rsidRDefault="00A556F6" w:rsidP="007B2548">
            <w:pPr>
              <w:pStyle w:val="a3"/>
              <w:spacing w:beforeLines="50" w:before="120" w:line="240" w:lineRule="atLeast"/>
              <w:ind w:left="176" w:hanging="176"/>
              <w:jc w:val="center"/>
            </w:pPr>
            <w:r w:rsidRPr="00B22EC8">
              <w:rPr>
                <w:rFonts w:hint="eastAsia"/>
              </w:rPr>
              <w:t>学年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34E0" w14:textId="77777777" w:rsidR="00A556F6" w:rsidRPr="00B22EC8" w:rsidRDefault="00A556F6" w:rsidP="007B2548">
            <w:pPr>
              <w:pStyle w:val="a3"/>
              <w:spacing w:beforeLines="50" w:before="120" w:line="240" w:lineRule="atLeast"/>
              <w:ind w:left="176" w:hanging="176"/>
              <w:jc w:val="center"/>
            </w:pPr>
            <w:r w:rsidRPr="00B22EC8">
              <w:rPr>
                <w:rFonts w:hint="eastAsia"/>
              </w:rPr>
              <w:t>欠席日数</w:t>
            </w:r>
          </w:p>
        </w:tc>
        <w:tc>
          <w:tcPr>
            <w:tcW w:w="55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E24194" w14:textId="77777777" w:rsidR="00A556F6" w:rsidRPr="00B22EC8" w:rsidRDefault="00A556F6" w:rsidP="007B2548">
            <w:pPr>
              <w:pStyle w:val="a3"/>
              <w:spacing w:beforeLines="50" w:before="120" w:line="240" w:lineRule="atLeast"/>
              <w:jc w:val="center"/>
            </w:pPr>
            <w:r w:rsidRPr="00B22EC8">
              <w:rPr>
                <w:rFonts w:hint="eastAsia"/>
              </w:rPr>
              <w:t>欠席の主な理由</w:t>
            </w:r>
          </w:p>
        </w:tc>
      </w:tr>
      <w:tr w:rsidR="00A556F6" w:rsidRPr="00FD3087" w14:paraId="421F4DE2" w14:textId="77777777" w:rsidTr="000C3FC5">
        <w:trPr>
          <w:trHeight w:val="405"/>
          <w:jc w:val="center"/>
        </w:trPr>
        <w:tc>
          <w:tcPr>
            <w:tcW w:w="406" w:type="dxa"/>
            <w:gridSpan w:val="2"/>
            <w:vMerge/>
            <w:tcBorders>
              <w:left w:val="single" w:sz="12" w:space="0" w:color="auto"/>
            </w:tcBorders>
          </w:tcPr>
          <w:p w14:paraId="02FA11F6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37" w:type="dxa"/>
            <w:vMerge/>
            <w:tcBorders>
              <w:bottom w:val="single" w:sz="4" w:space="0" w:color="auto"/>
            </w:tcBorders>
            <w:textDirection w:val="tbRlV"/>
          </w:tcPr>
          <w:p w14:paraId="4E8FBAC5" w14:textId="77777777" w:rsidR="00A556F6" w:rsidRPr="00AC5E64" w:rsidRDefault="00A556F6" w:rsidP="007B2548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14:paraId="7AFCFE71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14:paraId="56BA34F4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426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408E50E1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</w:tcPr>
          <w:p w14:paraId="2EC19238" w14:textId="77777777" w:rsidR="00A556F6" w:rsidRDefault="00A556F6" w:rsidP="007B2548">
            <w:pPr>
              <w:pStyle w:val="a3"/>
              <w:spacing w:line="300" w:lineRule="exact"/>
              <w:ind w:leftChars="50" w:left="105"/>
              <w:jc w:val="center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36F3" w14:textId="77777777" w:rsidR="00A556F6" w:rsidRPr="00B26B90" w:rsidRDefault="00613752" w:rsidP="00613752">
            <w:pPr>
              <w:pStyle w:val="a3"/>
              <w:spacing w:beforeLines="50" w:before="120" w:line="240" w:lineRule="atLeast"/>
              <w:ind w:left="176" w:hanging="176"/>
              <w:jc w:val="center"/>
            </w:pPr>
            <w:r w:rsidRPr="00B26B90">
              <w:rPr>
                <w:rFonts w:hint="eastAsia"/>
              </w:rPr>
              <w:t>１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E27E" w14:textId="77777777" w:rsidR="00A556F6" w:rsidRPr="00B26B90" w:rsidRDefault="00A556F6" w:rsidP="00B26B90">
            <w:pPr>
              <w:pStyle w:val="a3"/>
              <w:spacing w:beforeLines="50" w:before="120" w:line="240" w:lineRule="atLeast"/>
              <w:ind w:left="176" w:hanging="176"/>
              <w:jc w:val="center"/>
            </w:pPr>
          </w:p>
        </w:tc>
        <w:tc>
          <w:tcPr>
            <w:tcW w:w="55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10C9EC" w14:textId="77777777" w:rsidR="00A556F6" w:rsidRPr="00316B12" w:rsidRDefault="00A556F6" w:rsidP="007B2548">
            <w:pPr>
              <w:pStyle w:val="a3"/>
              <w:spacing w:beforeLines="50" w:before="120" w:line="240" w:lineRule="atLeast"/>
            </w:pPr>
          </w:p>
        </w:tc>
      </w:tr>
      <w:tr w:rsidR="00A556F6" w:rsidRPr="00FD3087" w14:paraId="55479580" w14:textId="77777777" w:rsidTr="000C3FC5">
        <w:trPr>
          <w:trHeight w:val="410"/>
          <w:jc w:val="center"/>
        </w:trPr>
        <w:tc>
          <w:tcPr>
            <w:tcW w:w="406" w:type="dxa"/>
            <w:gridSpan w:val="2"/>
            <w:vMerge/>
            <w:tcBorders>
              <w:left w:val="single" w:sz="12" w:space="0" w:color="auto"/>
            </w:tcBorders>
          </w:tcPr>
          <w:p w14:paraId="45FBA75A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37" w:type="dxa"/>
            <w:vMerge w:val="restart"/>
            <w:textDirection w:val="tbRlV"/>
          </w:tcPr>
          <w:p w14:paraId="624FEFC6" w14:textId="77777777" w:rsidR="00A556F6" w:rsidRPr="000C2F49" w:rsidRDefault="00A556F6" w:rsidP="007B2548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外国語</w:t>
            </w:r>
          </w:p>
        </w:tc>
        <w:tc>
          <w:tcPr>
            <w:tcW w:w="425" w:type="dxa"/>
            <w:vMerge w:val="restart"/>
          </w:tcPr>
          <w:p w14:paraId="2FAE7518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425" w:type="dxa"/>
            <w:vMerge w:val="restart"/>
          </w:tcPr>
          <w:p w14:paraId="52CEDE5A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426" w:type="dxa"/>
            <w:gridSpan w:val="2"/>
            <w:vMerge w:val="restart"/>
            <w:tcBorders>
              <w:right w:val="single" w:sz="12" w:space="0" w:color="auto"/>
            </w:tcBorders>
          </w:tcPr>
          <w:p w14:paraId="65350B38" w14:textId="77777777" w:rsidR="00A556F6" w:rsidRPr="00E06AF0" w:rsidRDefault="00A556F6" w:rsidP="00E06AF0">
            <w:pPr>
              <w:pStyle w:val="a3"/>
              <w:spacing w:beforeLines="150" w:before="360" w:line="240" w:lineRule="atLeast"/>
              <w:ind w:left="176" w:hanging="176"/>
              <w:jc w:val="center"/>
              <w:rPr>
                <w:rFonts w:ascii="ＭＳ 明朝" w:hAnsi="ＭＳ 明朝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EFC4C18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0C02" w14:textId="77777777" w:rsidR="00A556F6" w:rsidRPr="00B26B90" w:rsidRDefault="00613752" w:rsidP="00613752">
            <w:pPr>
              <w:pStyle w:val="a3"/>
              <w:spacing w:beforeLines="50" w:before="120" w:line="240" w:lineRule="atLeast"/>
              <w:ind w:left="176" w:hanging="176"/>
              <w:jc w:val="center"/>
            </w:pPr>
            <w:r w:rsidRPr="00B26B90">
              <w:rPr>
                <w:rFonts w:hint="eastAsia"/>
              </w:rPr>
              <w:t>２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9A05" w14:textId="77777777" w:rsidR="00A556F6" w:rsidRPr="00B26B90" w:rsidRDefault="00A556F6" w:rsidP="00B26B90">
            <w:pPr>
              <w:pStyle w:val="a3"/>
              <w:spacing w:beforeLines="50" w:before="120" w:line="240" w:lineRule="atLeast"/>
              <w:ind w:left="176" w:hanging="176"/>
              <w:jc w:val="center"/>
            </w:pPr>
          </w:p>
        </w:tc>
        <w:tc>
          <w:tcPr>
            <w:tcW w:w="5532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F67DDE" w14:textId="77777777" w:rsidR="00A556F6" w:rsidRPr="00316B12" w:rsidRDefault="00A556F6" w:rsidP="007B2548">
            <w:pPr>
              <w:pStyle w:val="a3"/>
              <w:spacing w:beforeLines="50" w:before="120" w:line="240" w:lineRule="atLeast"/>
              <w:ind w:left="181" w:hanging="181"/>
            </w:pPr>
          </w:p>
        </w:tc>
      </w:tr>
      <w:tr w:rsidR="00A556F6" w:rsidRPr="00FD3087" w14:paraId="2C4F8855" w14:textId="77777777" w:rsidTr="000C3FC5">
        <w:trPr>
          <w:trHeight w:val="416"/>
          <w:jc w:val="center"/>
        </w:trPr>
        <w:tc>
          <w:tcPr>
            <w:tcW w:w="40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63F1FE6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37" w:type="dxa"/>
            <w:vMerge/>
            <w:tcBorders>
              <w:bottom w:val="single" w:sz="12" w:space="0" w:color="auto"/>
            </w:tcBorders>
            <w:textDirection w:val="tbRlV"/>
          </w:tcPr>
          <w:p w14:paraId="2EB79093" w14:textId="77777777" w:rsidR="00A556F6" w:rsidRPr="000C2F49" w:rsidRDefault="00A556F6" w:rsidP="007B2548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bottom w:val="single" w:sz="12" w:space="0" w:color="auto"/>
            </w:tcBorders>
          </w:tcPr>
          <w:p w14:paraId="53321EF5" w14:textId="77777777" w:rsidR="00A556F6" w:rsidRPr="0009612B" w:rsidRDefault="00A556F6" w:rsidP="007B2548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25" w:type="dxa"/>
            <w:vMerge/>
            <w:tcBorders>
              <w:bottom w:val="single" w:sz="12" w:space="0" w:color="auto"/>
            </w:tcBorders>
          </w:tcPr>
          <w:p w14:paraId="44DA88C0" w14:textId="77777777" w:rsidR="00A556F6" w:rsidRPr="0009612B" w:rsidRDefault="00A556F6" w:rsidP="007B2548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26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EBD0F3C" w14:textId="77777777" w:rsidR="00A556F6" w:rsidRPr="0009612B" w:rsidRDefault="00A556F6" w:rsidP="007B2548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5FE3057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71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912E49" w14:textId="77777777" w:rsidR="00A556F6" w:rsidRPr="00B26B90" w:rsidRDefault="00613752" w:rsidP="00613752">
            <w:pPr>
              <w:pStyle w:val="a3"/>
              <w:spacing w:beforeLines="50" w:before="120" w:line="240" w:lineRule="atLeast"/>
              <w:ind w:left="176" w:hanging="176"/>
              <w:jc w:val="center"/>
            </w:pPr>
            <w:r w:rsidRPr="00B26B90">
              <w:rPr>
                <w:rFonts w:hint="eastAsia"/>
              </w:rPr>
              <w:t>３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A94E3B" w14:textId="77777777" w:rsidR="00A556F6" w:rsidRPr="00B26B90" w:rsidRDefault="00A556F6" w:rsidP="00B26B90">
            <w:pPr>
              <w:pStyle w:val="a3"/>
              <w:spacing w:beforeLines="50" w:before="120" w:line="240" w:lineRule="atLeast"/>
              <w:ind w:left="176" w:hanging="176"/>
              <w:jc w:val="center"/>
            </w:pPr>
          </w:p>
        </w:tc>
        <w:tc>
          <w:tcPr>
            <w:tcW w:w="5532" w:type="dxa"/>
            <w:gridSpan w:val="5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2B119D" w14:textId="77777777" w:rsidR="00A556F6" w:rsidRPr="00316B12" w:rsidRDefault="00A556F6" w:rsidP="007B2548">
            <w:pPr>
              <w:pStyle w:val="a3"/>
              <w:spacing w:beforeLines="50" w:before="120" w:line="240" w:lineRule="atLeast"/>
              <w:ind w:left="181" w:hanging="181"/>
            </w:pPr>
          </w:p>
        </w:tc>
      </w:tr>
      <w:tr w:rsidR="00B26B90" w:rsidRPr="00FD3087" w14:paraId="1B3B22B9" w14:textId="77777777" w:rsidTr="00331CA7">
        <w:trPr>
          <w:cantSplit/>
          <w:trHeight w:val="1153"/>
          <w:jc w:val="center"/>
        </w:trPr>
        <w:tc>
          <w:tcPr>
            <w:tcW w:w="398" w:type="dxa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022DE59F" w14:textId="77777777" w:rsidR="00B26B90" w:rsidRPr="000D474F" w:rsidRDefault="00B26B90" w:rsidP="00B42D99">
            <w:pPr>
              <w:pStyle w:val="a3"/>
              <w:adjustRightInd/>
              <w:spacing w:line="276" w:lineRule="auto"/>
              <w:contextualSpacing/>
              <w:jc w:val="center"/>
            </w:pPr>
            <w:r w:rsidRPr="000D474F">
              <w:rPr>
                <w:rFonts w:hint="eastAsia"/>
              </w:rPr>
              <w:t>備</w:t>
            </w:r>
            <w:r>
              <w:rPr>
                <w:rFonts w:hint="eastAsia"/>
              </w:rPr>
              <w:t xml:space="preserve"> </w:t>
            </w:r>
            <w:r w:rsidRPr="000D474F">
              <w:rPr>
                <w:rFonts w:hint="eastAsia"/>
              </w:rPr>
              <w:t>考</w:t>
            </w:r>
          </w:p>
        </w:tc>
        <w:tc>
          <w:tcPr>
            <w:tcW w:w="3812" w:type="dxa"/>
            <w:gridSpan w:val="9"/>
            <w:tcBorders>
              <w:right w:val="single" w:sz="4" w:space="0" w:color="auto"/>
            </w:tcBorders>
          </w:tcPr>
          <w:p w14:paraId="35CEB5D7" w14:textId="77777777" w:rsidR="00B26B90" w:rsidRDefault="00B26B90" w:rsidP="007B2548">
            <w:pPr>
              <w:pStyle w:val="a3"/>
              <w:spacing w:beforeLines="50" w:before="120" w:line="240" w:lineRule="atLeast"/>
              <w:ind w:left="176" w:hanging="176"/>
              <w:rPr>
                <w:sz w:val="18"/>
                <w:szCs w:val="18"/>
              </w:rPr>
            </w:pPr>
          </w:p>
          <w:p w14:paraId="5622D1F9" w14:textId="77777777" w:rsidR="00043E29" w:rsidRDefault="00043E29" w:rsidP="00043E29">
            <w:pPr>
              <w:pStyle w:val="a3"/>
              <w:spacing w:beforeLines="50" w:before="120" w:line="240" w:lineRule="atLeast"/>
              <w:ind w:left="176" w:hanging="176"/>
              <w:rPr>
                <w:sz w:val="18"/>
                <w:szCs w:val="18"/>
              </w:rPr>
            </w:pPr>
          </w:p>
          <w:p w14:paraId="10DE1846" w14:textId="77777777" w:rsidR="00B26B90" w:rsidRPr="00FD3087" w:rsidRDefault="00043E29" w:rsidP="00043E29">
            <w:pPr>
              <w:pStyle w:val="a3"/>
              <w:spacing w:beforeLines="50" w:before="120" w:line="240" w:lineRule="atLeast"/>
              <w:ind w:left="176" w:hanging="17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（過）</w:t>
            </w:r>
            <w:r w:rsidR="00F01303">
              <w:rPr>
                <w:rFonts w:hint="eastAsia"/>
                <w:sz w:val="18"/>
                <w:szCs w:val="18"/>
              </w:rPr>
              <w:t>（通）（知）（自）（他）</w:t>
            </w:r>
          </w:p>
        </w:tc>
        <w:tc>
          <w:tcPr>
            <w:tcW w:w="464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355EE9A" w14:textId="77777777" w:rsidR="00B26B90" w:rsidRPr="000D474F" w:rsidRDefault="00134491" w:rsidP="00B26B90">
            <w:pPr>
              <w:pStyle w:val="a3"/>
              <w:spacing w:line="240" w:lineRule="atLeast"/>
              <w:ind w:left="113" w:right="113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</w:rPr>
              <w:t>５</w:t>
            </w:r>
            <w:r w:rsidR="00B26B90" w:rsidRPr="000D474F">
              <w:rPr>
                <w:rFonts w:hint="eastAsia"/>
              </w:rPr>
              <w:t>その他</w:t>
            </w:r>
          </w:p>
        </w:tc>
        <w:tc>
          <w:tcPr>
            <w:tcW w:w="5532" w:type="dxa"/>
            <w:gridSpan w:val="5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2AF5421" w14:textId="77777777" w:rsidR="00B26B90" w:rsidRPr="00FD3087" w:rsidRDefault="00B26B90" w:rsidP="007B2548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</w:tr>
      <w:tr w:rsidR="00A556F6" w:rsidRPr="00FD3087" w14:paraId="25954F13" w14:textId="77777777" w:rsidTr="000C3FC5">
        <w:trPr>
          <w:trHeight w:val="617"/>
          <w:jc w:val="center"/>
        </w:trPr>
        <w:tc>
          <w:tcPr>
            <w:tcW w:w="10206" w:type="dxa"/>
            <w:gridSpan w:val="1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6AFD78B" w14:textId="51250754" w:rsidR="00A556F6" w:rsidRPr="00F12C93" w:rsidRDefault="00A556F6" w:rsidP="007B2548">
            <w:pPr>
              <w:pStyle w:val="a3"/>
              <w:spacing w:beforeLines="50" w:before="120" w:line="140" w:lineRule="exact"/>
              <w:jc w:val="distribute"/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A56F4E">
              <w:rPr>
                <w:rFonts w:hint="eastAsia"/>
              </w:rPr>
              <w:t>令和</w:t>
            </w:r>
            <w:r w:rsidR="00DE6143">
              <w:rPr>
                <w:rFonts w:hint="eastAsia"/>
              </w:rPr>
              <w:t>９</w:t>
            </w:r>
            <w:r w:rsidR="00B26B90">
              <w:rPr>
                <w:rFonts w:hint="eastAsia"/>
              </w:rPr>
              <w:t>年度埼玉県立特別支援学校高等部</w:t>
            </w:r>
            <w:r w:rsidRPr="00F12C93">
              <w:rPr>
                <w:rFonts w:hint="eastAsia"/>
              </w:rPr>
              <w:t>入学選考のために作成した調査書の内容は、</w:t>
            </w:r>
          </w:p>
          <w:p w14:paraId="62ECD326" w14:textId="77777777" w:rsidR="00A556F6" w:rsidRDefault="00A556F6" w:rsidP="007B2548">
            <w:pPr>
              <w:pStyle w:val="a3"/>
              <w:spacing w:beforeLines="50" w:before="120" w:line="140" w:lineRule="exact"/>
              <w:jc w:val="left"/>
            </w:pPr>
            <w:r w:rsidRPr="00F12C93">
              <w:rPr>
                <w:rFonts w:hint="eastAsia"/>
              </w:rPr>
              <w:t xml:space="preserve">　上記のとおり相違ありません。</w:t>
            </w:r>
          </w:p>
          <w:p w14:paraId="326D48F9" w14:textId="77777777" w:rsidR="00A556F6" w:rsidRPr="00F12C93" w:rsidRDefault="00A56F4E" w:rsidP="007B2548">
            <w:pPr>
              <w:pStyle w:val="a3"/>
              <w:spacing w:beforeLines="50" w:before="120" w:line="140" w:lineRule="exact"/>
              <w:jc w:val="left"/>
            </w:pPr>
            <w:r>
              <w:rPr>
                <w:rFonts w:hint="eastAsia"/>
              </w:rPr>
              <w:t xml:space="preserve">　　　令和</w:t>
            </w:r>
            <w:r w:rsidR="00A556F6">
              <w:rPr>
                <w:rFonts w:hint="eastAsia"/>
              </w:rPr>
              <w:t xml:space="preserve">　　年　　月　　日</w:t>
            </w:r>
          </w:p>
        </w:tc>
      </w:tr>
      <w:tr w:rsidR="00A556F6" w:rsidRPr="00FD3087" w14:paraId="5EA26A18" w14:textId="77777777" w:rsidTr="000C3FC5">
        <w:trPr>
          <w:trHeight w:val="289"/>
          <w:jc w:val="center"/>
        </w:trPr>
        <w:tc>
          <w:tcPr>
            <w:tcW w:w="4674" w:type="dxa"/>
            <w:gridSpan w:val="1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C0764D7" w14:textId="77777777" w:rsidR="00A556F6" w:rsidRPr="00AC4EF8" w:rsidRDefault="00A556F6" w:rsidP="007B2548">
            <w:pPr>
              <w:pStyle w:val="a3"/>
              <w:spacing w:beforeLines="50" w:before="120" w:line="140" w:lineRule="exact"/>
            </w:pPr>
          </w:p>
        </w:tc>
        <w:tc>
          <w:tcPr>
            <w:tcW w:w="5532" w:type="dxa"/>
            <w:gridSpan w:val="5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B47D3F" w14:textId="77777777" w:rsidR="00A556F6" w:rsidRDefault="00A556F6" w:rsidP="007B2548">
            <w:pPr>
              <w:pStyle w:val="a3"/>
              <w:spacing w:beforeLines="50" w:before="120" w:line="140" w:lineRule="exact"/>
              <w:jc w:val="left"/>
            </w:pPr>
            <w:r w:rsidRPr="00A4599B">
              <w:rPr>
                <w:rFonts w:hint="eastAsia"/>
                <w:spacing w:val="95"/>
                <w:fitText w:val="950" w:id="663421185"/>
              </w:rPr>
              <w:t>学校</w:t>
            </w:r>
            <w:r w:rsidRPr="00A4599B">
              <w:rPr>
                <w:rFonts w:hint="eastAsia"/>
                <w:spacing w:val="0"/>
                <w:fitText w:val="950" w:id="663421185"/>
              </w:rPr>
              <w:t>名</w:t>
            </w:r>
            <w:r>
              <w:rPr>
                <w:rFonts w:hint="eastAsia"/>
              </w:rPr>
              <w:t xml:space="preserve">　</w:t>
            </w:r>
          </w:p>
          <w:p w14:paraId="1135BE85" w14:textId="77777777" w:rsidR="00A556F6" w:rsidRDefault="00A556F6" w:rsidP="007B2548">
            <w:pPr>
              <w:pStyle w:val="a3"/>
              <w:spacing w:beforeLines="50" w:before="120" w:line="140" w:lineRule="exact"/>
              <w:jc w:val="left"/>
            </w:pPr>
            <w:r w:rsidRPr="00A4599B">
              <w:rPr>
                <w:rFonts w:hint="eastAsia"/>
                <w:spacing w:val="31"/>
                <w:fitText w:val="950" w:id="663421186"/>
              </w:rPr>
              <w:t>校長氏</w:t>
            </w:r>
            <w:r w:rsidRPr="00A4599B">
              <w:rPr>
                <w:rFonts w:hint="eastAsia"/>
                <w:spacing w:val="2"/>
                <w:fitText w:val="950" w:id="663421186"/>
              </w:rPr>
              <w:t>名</w:t>
            </w:r>
            <w:r w:rsidRPr="00AC4EF8">
              <w:rPr>
                <w:rFonts w:hint="eastAsia"/>
                <w:u w:val="single"/>
              </w:rPr>
              <w:t xml:space="preserve">　　　　　</w:t>
            </w:r>
            <w:r>
              <w:rPr>
                <w:rFonts w:hint="eastAsia"/>
                <w:u w:val="single"/>
              </w:rPr>
              <w:t xml:space="preserve">　　　　　　　　　</w:t>
            </w:r>
            <w:r w:rsidRPr="00AC4EF8">
              <w:rPr>
                <w:rFonts w:hint="eastAsia"/>
                <w:u w:val="single"/>
              </w:rPr>
              <w:t xml:space="preserve">　　　　　</w:t>
            </w:r>
            <w:r w:rsidRPr="00AC4EF8">
              <w:rPr>
                <w:rFonts w:hint="eastAsia"/>
                <w:u w:val="single"/>
                <w:bdr w:val="single" w:sz="4" w:space="0" w:color="auto"/>
              </w:rPr>
              <w:t>印</w:t>
            </w:r>
          </w:p>
          <w:p w14:paraId="55DAA5B1" w14:textId="77777777" w:rsidR="00A556F6" w:rsidRDefault="00A556F6" w:rsidP="007B2548">
            <w:pPr>
              <w:pStyle w:val="a3"/>
              <w:spacing w:beforeLines="50" w:before="120" w:line="60" w:lineRule="exact"/>
              <w:ind w:left="108" w:firstLineChars="200" w:firstLine="368"/>
              <w:jc w:val="left"/>
            </w:pPr>
          </w:p>
          <w:p w14:paraId="40136C0A" w14:textId="77777777" w:rsidR="00A556F6" w:rsidRDefault="00A556F6" w:rsidP="007B2548">
            <w:pPr>
              <w:pStyle w:val="a3"/>
              <w:spacing w:beforeLines="50" w:before="120" w:line="140" w:lineRule="exact"/>
              <w:jc w:val="left"/>
            </w:pPr>
            <w:r w:rsidRPr="00A4599B">
              <w:rPr>
                <w:rFonts w:hint="eastAsia"/>
                <w:spacing w:val="12"/>
                <w:w w:val="90"/>
                <w:fitText w:val="950" w:id="663421187"/>
              </w:rPr>
              <w:t>記入責任</w:t>
            </w:r>
            <w:r w:rsidRPr="00A4599B">
              <w:rPr>
                <w:rFonts w:hint="eastAsia"/>
                <w:spacing w:val="0"/>
                <w:w w:val="90"/>
                <w:fitText w:val="950" w:id="663421187"/>
              </w:rPr>
              <w:t>者</w:t>
            </w:r>
            <w:r>
              <w:rPr>
                <w:rFonts w:hint="eastAsia"/>
                <w:spacing w:val="0"/>
              </w:rPr>
              <w:t xml:space="preserve">　</w:t>
            </w:r>
          </w:p>
          <w:p w14:paraId="44249552" w14:textId="77777777" w:rsidR="00A556F6" w:rsidRDefault="00A556F6" w:rsidP="007B2548">
            <w:pPr>
              <w:pStyle w:val="a3"/>
              <w:spacing w:beforeLines="50" w:before="120" w:line="140" w:lineRule="exact"/>
              <w:jc w:val="left"/>
              <w:rPr>
                <w:bdr w:val="single" w:sz="4" w:space="0" w:color="auto"/>
              </w:rPr>
            </w:pPr>
            <w:r w:rsidRPr="00A4599B">
              <w:rPr>
                <w:rFonts w:hint="eastAsia"/>
                <w:spacing w:val="285"/>
                <w:fitText w:val="950" w:id="663421188"/>
              </w:rPr>
              <w:t>氏</w:t>
            </w:r>
            <w:r w:rsidRPr="00A4599B">
              <w:rPr>
                <w:rFonts w:hint="eastAsia"/>
                <w:spacing w:val="0"/>
                <w:fitText w:val="950" w:id="663421188"/>
              </w:rPr>
              <w:t>名</w:t>
            </w:r>
            <w:r w:rsidRPr="00AC4EF8">
              <w:rPr>
                <w:rFonts w:hint="eastAsia"/>
                <w:u w:val="single"/>
              </w:rPr>
              <w:t xml:space="preserve">　　　　　　　　　　　　　　　</w:t>
            </w:r>
            <w:r>
              <w:rPr>
                <w:rFonts w:hint="eastAsia"/>
                <w:u w:val="single"/>
              </w:rPr>
              <w:t xml:space="preserve">　　</w:t>
            </w:r>
            <w:r w:rsidRPr="00AC4EF8">
              <w:rPr>
                <w:rFonts w:hint="eastAsia"/>
                <w:u w:val="single"/>
              </w:rPr>
              <w:t xml:space="preserve">　　</w:t>
            </w:r>
            <w:r w:rsidR="00AD6921">
              <w:rPr>
                <w:rFonts w:hint="eastAsia"/>
                <w:u w:val="single"/>
              </w:rPr>
              <w:t xml:space="preserve">　</w:t>
            </w:r>
          </w:p>
          <w:p w14:paraId="4A8154E3" w14:textId="77777777" w:rsidR="00A556F6" w:rsidRPr="00F12C93" w:rsidRDefault="00A556F6" w:rsidP="007B2548">
            <w:pPr>
              <w:pStyle w:val="a3"/>
              <w:spacing w:beforeLines="50" w:before="120" w:line="20" w:lineRule="exact"/>
              <w:jc w:val="left"/>
            </w:pPr>
          </w:p>
        </w:tc>
      </w:tr>
      <w:tr w:rsidR="00A556F6" w:rsidRPr="00FD3087" w14:paraId="1170AC37" w14:textId="77777777" w:rsidTr="000C3FC5">
        <w:trPr>
          <w:trHeight w:val="360"/>
          <w:jc w:val="center"/>
        </w:trPr>
        <w:tc>
          <w:tcPr>
            <w:tcW w:w="4674" w:type="dxa"/>
            <w:gridSpan w:val="12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CD0E90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5532" w:type="dxa"/>
            <w:gridSpan w:val="5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B456BF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</w:tr>
      <w:tr w:rsidR="00A556F6" w:rsidRPr="00FD3087" w14:paraId="148211EE" w14:textId="77777777" w:rsidTr="000C3FC5">
        <w:trPr>
          <w:trHeight w:val="360"/>
          <w:jc w:val="center"/>
        </w:trPr>
        <w:tc>
          <w:tcPr>
            <w:tcW w:w="4674" w:type="dxa"/>
            <w:gridSpan w:val="12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A8B70C1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5532" w:type="dxa"/>
            <w:gridSpan w:val="5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2716D7C" w14:textId="77777777" w:rsidR="00A556F6" w:rsidRPr="00FD3087" w:rsidRDefault="00A556F6" w:rsidP="007B2548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</w:tr>
    </w:tbl>
    <w:p w14:paraId="5CF68FCE" w14:textId="13838B00" w:rsidR="00360210" w:rsidRPr="00284C08" w:rsidRDefault="00360210" w:rsidP="00D360AD">
      <w:pPr>
        <w:pStyle w:val="a3"/>
        <w:spacing w:beforeLines="50" w:before="120" w:line="240" w:lineRule="atLeast"/>
        <w:rPr>
          <w:rFonts w:ascii="ＭＳ 明朝" w:hAnsi="ＭＳ 明朝"/>
          <w:strike/>
          <w:dstrike/>
          <w:u w:val="double"/>
        </w:rPr>
      </w:pPr>
      <w:r w:rsidRPr="000473E5">
        <w:rPr>
          <w:rFonts w:hint="eastAsia"/>
          <w:sz w:val="18"/>
          <w:szCs w:val="18"/>
        </w:rPr>
        <w:t>＊様式２</w:t>
      </w:r>
      <w:r>
        <w:rPr>
          <w:rFonts w:hint="eastAsia"/>
          <w:sz w:val="18"/>
          <w:szCs w:val="18"/>
        </w:rPr>
        <w:t>－２</w:t>
      </w:r>
      <w:r w:rsidRPr="000473E5">
        <w:rPr>
          <w:rFonts w:hint="eastAsia"/>
          <w:sz w:val="18"/>
          <w:szCs w:val="18"/>
        </w:rPr>
        <w:t>として利用するときは、「</w:t>
      </w:r>
      <w:r w:rsidRPr="00284C08">
        <w:rPr>
          <w:rFonts w:hint="eastAsia"/>
          <w:sz w:val="18"/>
          <w:szCs w:val="18"/>
        </w:rPr>
        <w:t>学習</w:t>
      </w:r>
      <w:r w:rsidRPr="000473E5">
        <w:rPr>
          <w:rFonts w:hint="eastAsia"/>
          <w:sz w:val="18"/>
          <w:szCs w:val="18"/>
        </w:rPr>
        <w:t>の記録</w:t>
      </w:r>
      <w:r w:rsidR="00D36F46">
        <w:rPr>
          <w:rFonts w:hint="eastAsia"/>
          <w:sz w:val="18"/>
          <w:szCs w:val="18"/>
        </w:rPr>
        <w:t>等</w:t>
      </w:r>
      <w:r w:rsidRPr="000473E5">
        <w:rPr>
          <w:rFonts w:hint="eastAsia"/>
          <w:sz w:val="18"/>
          <w:szCs w:val="18"/>
        </w:rPr>
        <w:t>通知書」</w:t>
      </w:r>
      <w:r>
        <w:rPr>
          <w:rFonts w:hint="eastAsia"/>
          <w:sz w:val="18"/>
          <w:szCs w:val="18"/>
        </w:rPr>
        <w:t>及び下段の「</w:t>
      </w:r>
      <w:r w:rsidR="00A56F4E">
        <w:rPr>
          <w:rFonts w:ascii="ＭＳ 明朝" w:hAnsi="ＭＳ 明朝" w:hint="eastAsia"/>
        </w:rPr>
        <w:t>令和</w:t>
      </w:r>
      <w:r w:rsidR="00DE6143">
        <w:rPr>
          <w:rFonts w:ascii="ＭＳ 明朝" w:hAnsi="ＭＳ 明朝" w:hint="eastAsia"/>
        </w:rPr>
        <w:t>９</w:t>
      </w:r>
      <w:r>
        <w:rPr>
          <w:rFonts w:ascii="ＭＳ 明朝" w:hAnsi="ＭＳ 明朝" w:hint="eastAsia"/>
        </w:rPr>
        <w:t>年度・・・調査書の内容は、」</w:t>
      </w:r>
      <w:r w:rsidR="00D360AD">
        <w:rPr>
          <w:rFonts w:ascii="ＭＳ 明朝" w:hAnsi="ＭＳ 明朝" w:hint="eastAsia"/>
        </w:rPr>
        <w:t>を</w:t>
      </w:r>
      <w:r w:rsidR="00284C08" w:rsidRPr="00284C08">
        <w:rPr>
          <w:rFonts w:ascii="ＭＳ 明朝" w:hAnsi="ＭＳ 明朝" w:hint="eastAsia"/>
          <w:dstrike/>
        </w:rPr>
        <w:t xml:space="preserve">　　　　</w:t>
      </w:r>
    </w:p>
    <w:p w14:paraId="79F7C273" w14:textId="213ECF5C" w:rsidR="00EC40A3" w:rsidRPr="00A556F6" w:rsidRDefault="00AE2670" w:rsidP="00A556F6">
      <w:pPr>
        <w:pStyle w:val="a3"/>
        <w:spacing w:line="240" w:lineRule="atLeast"/>
        <w:ind w:firstLineChars="100" w:firstLine="184"/>
        <w:rPr>
          <w:rFonts w:ascii="ＭＳ 明朝" w:hAnsi="ＭＳ 明朝"/>
        </w:rPr>
      </w:pPr>
      <w:r>
        <w:rPr>
          <w:rFonts w:ascii="ＭＳ 明朝" w:hAnsi="ＭＳ 明朝" w:hint="eastAsia"/>
        </w:rPr>
        <w:t>線</w:t>
      </w:r>
      <w:r w:rsidR="00360210">
        <w:rPr>
          <w:rFonts w:ascii="ＭＳ 明朝" w:hAnsi="ＭＳ 明朝" w:hint="eastAsia"/>
        </w:rPr>
        <w:t>で消すこと。また、様式３－２とし</w:t>
      </w:r>
      <w:r w:rsidR="00A56F4E">
        <w:rPr>
          <w:rFonts w:ascii="ＭＳ 明朝" w:hAnsi="ＭＳ 明朝" w:hint="eastAsia"/>
        </w:rPr>
        <w:t>て利用するときは「令和</w:t>
      </w:r>
      <w:r w:rsidR="00DE6143">
        <w:rPr>
          <w:rFonts w:ascii="ＭＳ 明朝" w:hAnsi="ＭＳ 明朝" w:hint="eastAsia"/>
        </w:rPr>
        <w:t>９</w:t>
      </w:r>
      <w:r>
        <w:rPr>
          <w:rFonts w:ascii="ＭＳ 明朝" w:hAnsi="ＭＳ 明朝" w:hint="eastAsia"/>
        </w:rPr>
        <w:t>年度・・・</w:t>
      </w:r>
      <w:r w:rsidR="00360210">
        <w:rPr>
          <w:rFonts w:ascii="ＭＳ 明朝" w:hAnsi="ＭＳ 明朝" w:hint="eastAsia"/>
        </w:rPr>
        <w:t>調査</w:t>
      </w:r>
      <w:r>
        <w:rPr>
          <w:rFonts w:ascii="ＭＳ 明朝" w:hAnsi="ＭＳ 明朝" w:hint="eastAsia"/>
        </w:rPr>
        <w:t>書</w:t>
      </w:r>
      <w:r w:rsidR="00360210">
        <w:rPr>
          <w:rFonts w:ascii="ＭＳ 明朝" w:hAnsi="ＭＳ 明朝" w:hint="eastAsia"/>
        </w:rPr>
        <w:t>」を</w:t>
      </w:r>
      <w:r w:rsidR="00360210" w:rsidRPr="00284C08">
        <w:rPr>
          <w:rFonts w:ascii="ＭＳ 明朝" w:hAnsi="ＭＳ 明朝" w:hint="eastAsia"/>
          <w:dstrike/>
        </w:rPr>
        <w:t xml:space="preserve">　　　　</w:t>
      </w:r>
      <w:r>
        <w:rPr>
          <w:rFonts w:ascii="ＭＳ 明朝" w:hAnsi="ＭＳ 明朝" w:hint="eastAsia"/>
        </w:rPr>
        <w:t>線</w:t>
      </w:r>
      <w:r w:rsidR="00360210">
        <w:rPr>
          <w:rFonts w:ascii="ＭＳ 明朝" w:hAnsi="ＭＳ 明朝" w:hint="eastAsia"/>
        </w:rPr>
        <w:t>で消すこと。</w:t>
      </w:r>
    </w:p>
    <w:sectPr w:rsidR="00EC40A3" w:rsidRPr="00A556F6" w:rsidSect="00E95AF9">
      <w:headerReference w:type="default" r:id="rId7"/>
      <w:footerReference w:type="default" r:id="rId8"/>
      <w:pgSz w:w="11906" w:h="16838"/>
      <w:pgMar w:top="851" w:right="851" w:bottom="425" w:left="851" w:header="680" w:footer="283" w:gutter="0"/>
      <w:pgNumType w:fmt="numberInDash" w:start="13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E3D68" w14:textId="77777777" w:rsidR="002141F2" w:rsidRDefault="002141F2" w:rsidP="00576CF4">
      <w:r>
        <w:separator/>
      </w:r>
    </w:p>
  </w:endnote>
  <w:endnote w:type="continuationSeparator" w:id="0">
    <w:p w14:paraId="665F885E" w14:textId="77777777" w:rsidR="002141F2" w:rsidRDefault="002141F2" w:rsidP="0057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FCBF4" w14:textId="648BE84F" w:rsidR="000D0268" w:rsidRPr="00360210" w:rsidRDefault="000D0268" w:rsidP="00360210">
    <w:pPr>
      <w:pStyle w:val="a8"/>
      <w:jc w:val="center"/>
      <w:rPr>
        <w:rFonts w:ascii="ＭＳ ゴシック" w:eastAsia="ＭＳ ゴシック" w:hAnsi="ＭＳ 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281D6" w14:textId="77777777" w:rsidR="002141F2" w:rsidRDefault="002141F2" w:rsidP="00576CF4">
      <w:r>
        <w:separator/>
      </w:r>
    </w:p>
  </w:footnote>
  <w:footnote w:type="continuationSeparator" w:id="0">
    <w:p w14:paraId="45ED0188" w14:textId="77777777" w:rsidR="002141F2" w:rsidRDefault="002141F2" w:rsidP="00576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96941" w14:textId="35EBE669" w:rsidR="000D0268" w:rsidRDefault="000D0268" w:rsidP="00360210">
    <w:pPr>
      <w:pStyle w:val="a3"/>
      <w:spacing w:line="0" w:lineRule="atLeast"/>
      <w:rPr>
        <w:rFonts w:ascii="ＭＳ Ｐゴシック" w:eastAsia="ＭＳ Ｐゴシック" w:hAnsi="ＭＳ Ｐゴシック" w:cs="ＭＳ Ｐゴシック"/>
        <w:spacing w:val="-4"/>
        <w:sz w:val="24"/>
        <w:szCs w:val="24"/>
      </w:rPr>
    </w:pPr>
    <w:r>
      <w:rPr>
        <w:rFonts w:ascii="ＭＳ 明朝" w:hAnsi="ＭＳ 明朝" w:hint="eastAsia"/>
      </w:rPr>
      <w:t xml:space="preserve">（様式２－２）　　　　　　　</w:t>
    </w:r>
    <w:r w:rsidR="00A56F4E" w:rsidRPr="00DE6143">
      <w:rPr>
        <w:rFonts w:ascii="ＭＳ Ｐゴシック" w:eastAsia="ＭＳ Ｐゴシック" w:hAnsi="ＭＳ Ｐゴシック" w:cs="ＭＳ Ｐゴシック" w:hint="eastAsia"/>
        <w:spacing w:val="4"/>
        <w:w w:val="97"/>
        <w:sz w:val="24"/>
        <w:szCs w:val="24"/>
        <w:fitText w:val="6138" w:id="-1742967039"/>
      </w:rPr>
      <w:t>令和</w:t>
    </w:r>
    <w:r w:rsidR="00DE6143">
      <w:rPr>
        <w:rFonts w:ascii="ＭＳ Ｐゴシック" w:eastAsia="ＭＳ Ｐゴシック" w:hAnsi="ＭＳ Ｐゴシック" w:cs="ＭＳ Ｐゴシック" w:hint="eastAsia"/>
        <w:spacing w:val="5"/>
        <w:w w:val="99"/>
        <w:sz w:val="24"/>
        <w:szCs w:val="24"/>
        <w:fitText w:val="6138" w:id="-1742967039"/>
      </w:rPr>
      <w:t>９</w:t>
    </w:r>
    <w:r w:rsidRPr="00DE6143">
      <w:rPr>
        <w:rFonts w:ascii="ＭＳ Ｐゴシック" w:eastAsia="ＭＳ Ｐゴシック" w:hAnsi="ＭＳ Ｐゴシック" w:cs="ＭＳ Ｐゴシック" w:hint="eastAsia"/>
        <w:spacing w:val="4"/>
        <w:w w:val="97"/>
        <w:sz w:val="24"/>
        <w:szCs w:val="24"/>
        <w:fitText w:val="6138" w:id="-1742967039"/>
      </w:rPr>
      <w:t>年度埼玉県立特別支援学校高等部入学志願者調査</w:t>
    </w:r>
    <w:r w:rsidRPr="00DE6143">
      <w:rPr>
        <w:rFonts w:ascii="ＭＳ Ｐゴシック" w:eastAsia="ＭＳ Ｐゴシック" w:hAnsi="ＭＳ Ｐゴシック" w:cs="ＭＳ Ｐゴシック" w:hint="eastAsia"/>
        <w:spacing w:val="5"/>
        <w:w w:val="97"/>
        <w:sz w:val="24"/>
        <w:szCs w:val="24"/>
        <w:fitText w:val="6138" w:id="-1742967039"/>
      </w:rPr>
      <w:t>書</w:t>
    </w:r>
  </w:p>
  <w:p w14:paraId="6267D3C1" w14:textId="77777777" w:rsidR="000D0268" w:rsidRPr="00360210" w:rsidRDefault="000D0268" w:rsidP="00360210">
    <w:pPr>
      <w:pStyle w:val="a3"/>
      <w:spacing w:line="0" w:lineRule="atLeast"/>
      <w:rPr>
        <w:rFonts w:ascii="ＭＳ Ｐゴシック" w:eastAsia="ＭＳ Ｐゴシック" w:hAnsi="ＭＳ Ｐゴシック" w:cs="ＭＳ Ｐゴシック"/>
        <w:spacing w:val="-4"/>
        <w:sz w:val="24"/>
        <w:szCs w:val="24"/>
      </w:rPr>
    </w:pPr>
    <w:r>
      <w:rPr>
        <w:rFonts w:ascii="ＭＳ 明朝" w:hAnsi="ＭＳ 明朝" w:hint="eastAsia"/>
      </w:rPr>
      <w:t xml:space="preserve">（様式３－２）　　　　　　　</w:t>
    </w:r>
    <w:r w:rsidR="00170892" w:rsidRPr="00CC1627">
      <w:rPr>
        <w:rFonts w:ascii="ＭＳ Ｐゴシック" w:eastAsia="ＭＳ Ｐゴシック" w:hAnsi="ＭＳ Ｐゴシック" w:cs="ＭＳ Ｐゴシック" w:hint="eastAsia"/>
        <w:spacing w:val="4"/>
        <w:sz w:val="24"/>
        <w:szCs w:val="24"/>
        <w:fitText w:val="6120" w:id="1470928641"/>
      </w:rPr>
      <w:t xml:space="preserve">学　　　習　　　の　　　記　　　録　　　等　　　通　　　知　　　</w:t>
    </w:r>
    <w:r w:rsidR="00170892" w:rsidRPr="00CC1627">
      <w:rPr>
        <w:rFonts w:ascii="ＭＳ Ｐゴシック" w:eastAsia="ＭＳ Ｐゴシック" w:hAnsi="ＭＳ Ｐゴシック" w:cs="ＭＳ Ｐゴシック" w:hint="eastAsia"/>
        <w:spacing w:val="-10"/>
        <w:sz w:val="24"/>
        <w:szCs w:val="24"/>
        <w:fitText w:val="6120" w:id="1470928641"/>
      </w:rPr>
      <w:t>書</w:t>
    </w:r>
    <w:r w:rsidR="00170892">
      <w:rPr>
        <w:rFonts w:ascii="ＭＳ Ｐゴシック" w:eastAsia="ＭＳ Ｐゴシック" w:hAnsi="ＭＳ Ｐゴシック" w:cs="ＭＳ Ｐゴシック" w:hint="eastAsia"/>
        <w:spacing w:val="0"/>
        <w:sz w:val="24"/>
        <w:szCs w:val="24"/>
      </w:rPr>
      <w:t xml:space="preserve">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0A3"/>
    <w:rsid w:val="00016139"/>
    <w:rsid w:val="00021397"/>
    <w:rsid w:val="00043E29"/>
    <w:rsid w:val="00055BA5"/>
    <w:rsid w:val="000566BE"/>
    <w:rsid w:val="00081216"/>
    <w:rsid w:val="00093D7E"/>
    <w:rsid w:val="000B0F88"/>
    <w:rsid w:val="000C3FC5"/>
    <w:rsid w:val="000D0268"/>
    <w:rsid w:val="000D0830"/>
    <w:rsid w:val="000E0522"/>
    <w:rsid w:val="000F7FAB"/>
    <w:rsid w:val="001004A6"/>
    <w:rsid w:val="00130AA4"/>
    <w:rsid w:val="00134491"/>
    <w:rsid w:val="00136A34"/>
    <w:rsid w:val="00170892"/>
    <w:rsid w:val="00170D2E"/>
    <w:rsid w:val="001722E7"/>
    <w:rsid w:val="00176D11"/>
    <w:rsid w:val="00180A21"/>
    <w:rsid w:val="00180C15"/>
    <w:rsid w:val="001D18D8"/>
    <w:rsid w:val="001E0832"/>
    <w:rsid w:val="001E601C"/>
    <w:rsid w:val="00211C69"/>
    <w:rsid w:val="002141F2"/>
    <w:rsid w:val="0021639B"/>
    <w:rsid w:val="0025550B"/>
    <w:rsid w:val="0026651C"/>
    <w:rsid w:val="00284C08"/>
    <w:rsid w:val="00295374"/>
    <w:rsid w:val="002B595C"/>
    <w:rsid w:val="002C115E"/>
    <w:rsid w:val="002C4E45"/>
    <w:rsid w:val="002F61D2"/>
    <w:rsid w:val="00331CA7"/>
    <w:rsid w:val="00341153"/>
    <w:rsid w:val="00351904"/>
    <w:rsid w:val="00360210"/>
    <w:rsid w:val="003A7FED"/>
    <w:rsid w:val="003C2B7D"/>
    <w:rsid w:val="004170A1"/>
    <w:rsid w:val="00417154"/>
    <w:rsid w:val="00440823"/>
    <w:rsid w:val="00450B61"/>
    <w:rsid w:val="00477397"/>
    <w:rsid w:val="004828E3"/>
    <w:rsid w:val="004E2CB5"/>
    <w:rsid w:val="004F7337"/>
    <w:rsid w:val="00512F53"/>
    <w:rsid w:val="005235C7"/>
    <w:rsid w:val="00542165"/>
    <w:rsid w:val="00576CF4"/>
    <w:rsid w:val="005A20C9"/>
    <w:rsid w:val="005A3D20"/>
    <w:rsid w:val="005E72EE"/>
    <w:rsid w:val="00613752"/>
    <w:rsid w:val="0066002E"/>
    <w:rsid w:val="006722DC"/>
    <w:rsid w:val="006B0BC1"/>
    <w:rsid w:val="006B5684"/>
    <w:rsid w:val="006E4CFE"/>
    <w:rsid w:val="006F3FD9"/>
    <w:rsid w:val="007036E2"/>
    <w:rsid w:val="0073432D"/>
    <w:rsid w:val="007406BD"/>
    <w:rsid w:val="00744A09"/>
    <w:rsid w:val="00747632"/>
    <w:rsid w:val="007A2817"/>
    <w:rsid w:val="007A37A8"/>
    <w:rsid w:val="007B2548"/>
    <w:rsid w:val="007C3A71"/>
    <w:rsid w:val="007E1A81"/>
    <w:rsid w:val="00824A20"/>
    <w:rsid w:val="00832D6B"/>
    <w:rsid w:val="00834BBF"/>
    <w:rsid w:val="00852075"/>
    <w:rsid w:val="0085669B"/>
    <w:rsid w:val="00863697"/>
    <w:rsid w:val="008955AF"/>
    <w:rsid w:val="008A1E57"/>
    <w:rsid w:val="008B00F8"/>
    <w:rsid w:val="00916921"/>
    <w:rsid w:val="009230E6"/>
    <w:rsid w:val="0093185B"/>
    <w:rsid w:val="00934C05"/>
    <w:rsid w:val="00972BBD"/>
    <w:rsid w:val="00981845"/>
    <w:rsid w:val="00982756"/>
    <w:rsid w:val="00984C87"/>
    <w:rsid w:val="00995873"/>
    <w:rsid w:val="00996BF4"/>
    <w:rsid w:val="009A5E08"/>
    <w:rsid w:val="009C4883"/>
    <w:rsid w:val="009E5668"/>
    <w:rsid w:val="009F5482"/>
    <w:rsid w:val="00A02271"/>
    <w:rsid w:val="00A10494"/>
    <w:rsid w:val="00A16127"/>
    <w:rsid w:val="00A202AE"/>
    <w:rsid w:val="00A27065"/>
    <w:rsid w:val="00A32960"/>
    <w:rsid w:val="00A4599B"/>
    <w:rsid w:val="00A556F6"/>
    <w:rsid w:val="00A56F4E"/>
    <w:rsid w:val="00A74EC4"/>
    <w:rsid w:val="00A86500"/>
    <w:rsid w:val="00A97857"/>
    <w:rsid w:val="00AD5EA0"/>
    <w:rsid w:val="00AD6921"/>
    <w:rsid w:val="00AE2670"/>
    <w:rsid w:val="00AE7351"/>
    <w:rsid w:val="00B01673"/>
    <w:rsid w:val="00B26B90"/>
    <w:rsid w:val="00B42D99"/>
    <w:rsid w:val="00B51EC0"/>
    <w:rsid w:val="00B80E8C"/>
    <w:rsid w:val="00B84AAE"/>
    <w:rsid w:val="00B903C1"/>
    <w:rsid w:val="00BA1AE9"/>
    <w:rsid w:val="00BB2C52"/>
    <w:rsid w:val="00BC1162"/>
    <w:rsid w:val="00BE5D64"/>
    <w:rsid w:val="00C2220F"/>
    <w:rsid w:val="00C328E4"/>
    <w:rsid w:val="00C34FC9"/>
    <w:rsid w:val="00C50EB8"/>
    <w:rsid w:val="00CA49A8"/>
    <w:rsid w:val="00CC1627"/>
    <w:rsid w:val="00CC1A61"/>
    <w:rsid w:val="00CD7CF0"/>
    <w:rsid w:val="00CF3724"/>
    <w:rsid w:val="00D0301B"/>
    <w:rsid w:val="00D24882"/>
    <w:rsid w:val="00D360AD"/>
    <w:rsid w:val="00D36F46"/>
    <w:rsid w:val="00D87D1E"/>
    <w:rsid w:val="00D9140C"/>
    <w:rsid w:val="00DA22CE"/>
    <w:rsid w:val="00DB6571"/>
    <w:rsid w:val="00DE6143"/>
    <w:rsid w:val="00DF7829"/>
    <w:rsid w:val="00E040E0"/>
    <w:rsid w:val="00E045E7"/>
    <w:rsid w:val="00E06AF0"/>
    <w:rsid w:val="00E15A9C"/>
    <w:rsid w:val="00E22799"/>
    <w:rsid w:val="00E254DA"/>
    <w:rsid w:val="00E61F4D"/>
    <w:rsid w:val="00E64AFE"/>
    <w:rsid w:val="00E66466"/>
    <w:rsid w:val="00E900EA"/>
    <w:rsid w:val="00E95AF9"/>
    <w:rsid w:val="00EA7F70"/>
    <w:rsid w:val="00EB29DD"/>
    <w:rsid w:val="00EC40A3"/>
    <w:rsid w:val="00F01303"/>
    <w:rsid w:val="00F04EA1"/>
    <w:rsid w:val="00F07A2B"/>
    <w:rsid w:val="00F07F9B"/>
    <w:rsid w:val="00F14080"/>
    <w:rsid w:val="00F2507B"/>
    <w:rsid w:val="00F3784E"/>
    <w:rsid w:val="00F4472A"/>
    <w:rsid w:val="00F544FB"/>
    <w:rsid w:val="00F5791F"/>
    <w:rsid w:val="00F64042"/>
    <w:rsid w:val="00F86D73"/>
    <w:rsid w:val="00FB541F"/>
    <w:rsid w:val="00FE3CE4"/>
    <w:rsid w:val="00FF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8C1F9B"/>
  <w15:chartTrackingRefBased/>
  <w15:docId w15:val="{D5A43CB1-CE49-4180-AD39-6CA067D6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A4599B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192" w:lineRule="exact"/>
      <w:jc w:val="both"/>
    </w:pPr>
    <w:rPr>
      <w:rFonts w:cs="ＭＳ 明朝"/>
      <w:spacing w:val="-3"/>
      <w:sz w:val="19"/>
      <w:szCs w:val="19"/>
    </w:rPr>
  </w:style>
  <w:style w:type="paragraph" w:styleId="a4">
    <w:name w:val="Note Heading"/>
    <w:basedOn w:val="a"/>
    <w:next w:val="a"/>
    <w:rsid w:val="007C3A71"/>
    <w:pPr>
      <w:jc w:val="center"/>
    </w:pPr>
    <w:rPr>
      <w:rFonts w:cs="Century"/>
      <w:spacing w:val="-1"/>
      <w:kern w:val="0"/>
      <w:sz w:val="19"/>
      <w:szCs w:val="19"/>
    </w:rPr>
  </w:style>
  <w:style w:type="paragraph" w:styleId="a5">
    <w:name w:val="Closing"/>
    <w:basedOn w:val="a"/>
    <w:rsid w:val="007C3A71"/>
    <w:pPr>
      <w:jc w:val="right"/>
    </w:pPr>
    <w:rPr>
      <w:rFonts w:cs="Century"/>
      <w:spacing w:val="-1"/>
      <w:kern w:val="0"/>
      <w:sz w:val="19"/>
      <w:szCs w:val="19"/>
    </w:rPr>
  </w:style>
  <w:style w:type="paragraph" w:styleId="a6">
    <w:name w:val="header"/>
    <w:basedOn w:val="a"/>
    <w:link w:val="a7"/>
    <w:rsid w:val="00576C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576CF4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576CF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576CF4"/>
    <w:rPr>
      <w:kern w:val="2"/>
      <w:sz w:val="21"/>
      <w:szCs w:val="24"/>
    </w:rPr>
  </w:style>
  <w:style w:type="paragraph" w:styleId="aa">
    <w:name w:val="Balloon Text"/>
    <w:basedOn w:val="a"/>
    <w:link w:val="ab"/>
    <w:rsid w:val="007A2817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7A2817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link w:val="1"/>
    <w:rsid w:val="00A4599B"/>
    <w:rPr>
      <w:rFonts w:ascii="Arial" w:eastAsia="ＭＳ ゴシック" w:hAnsi="Arial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606710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87BDB2-0609-4549-8BB0-A5CA2A8BC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3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（様式２）</vt:lpstr>
      <vt:lpstr>（様式２）</vt:lpstr>
    </vt:vector>
  </TitlesOfParts>
  <Company>埼玉県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（様式２）</dc:title>
  <dc:subject/>
  <dc:creator>saitamaken</dc:creator>
  <cp:keywords/>
  <cp:lastModifiedBy>廣橋 響子（特別支援教育課）</cp:lastModifiedBy>
  <cp:revision>8</cp:revision>
  <cp:lastPrinted>2026-07-16T05:58:00Z</cp:lastPrinted>
  <dcterms:created xsi:type="dcterms:W3CDTF">2025-08-08T07:52:00Z</dcterms:created>
  <dcterms:modified xsi:type="dcterms:W3CDTF">2026-09-13T00:51:00Z</dcterms:modified>
</cp:coreProperties>
</file>