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6537B" w14:textId="77777777" w:rsidR="003C574B" w:rsidRDefault="003C574B" w:rsidP="0007450C">
      <w:pPr>
        <w:spacing w:line="280" w:lineRule="exact"/>
        <w:ind w:firstLineChars="985" w:firstLine="2782"/>
        <w:rPr>
          <w:b/>
        </w:rPr>
      </w:pPr>
    </w:p>
    <w:p w14:paraId="4D3D7EE2" w14:textId="77777777" w:rsidR="00940909" w:rsidRDefault="00940909" w:rsidP="00940909"/>
    <w:p w14:paraId="4B397ED7" w14:textId="77777777" w:rsidR="00940909" w:rsidRPr="007409D0" w:rsidRDefault="00940909" w:rsidP="00940909">
      <w:pPr>
        <w:rPr>
          <w:sz w:val="24"/>
          <w:szCs w:val="24"/>
        </w:rPr>
      </w:pPr>
      <w:r w:rsidRPr="007409D0">
        <w:rPr>
          <w:rFonts w:hint="eastAsia"/>
          <w:sz w:val="24"/>
          <w:szCs w:val="24"/>
        </w:rPr>
        <w:t>別紙様式</w:t>
      </w:r>
    </w:p>
    <w:p w14:paraId="77C3D6AB" w14:textId="77777777" w:rsidR="00940909" w:rsidRDefault="00940909" w:rsidP="00940909"/>
    <w:p w14:paraId="2F0F52C9" w14:textId="77777777" w:rsidR="00940909" w:rsidRPr="00525319" w:rsidRDefault="00940909" w:rsidP="00940909">
      <w:pPr>
        <w:jc w:val="center"/>
        <w:rPr>
          <w:b/>
        </w:rPr>
      </w:pPr>
      <w:r w:rsidRPr="00525319">
        <w:rPr>
          <w:rFonts w:hint="eastAsia"/>
          <w:b/>
        </w:rPr>
        <w:t>自</w:t>
      </w:r>
      <w:r>
        <w:rPr>
          <w:rFonts w:hint="eastAsia"/>
          <w:b/>
        </w:rPr>
        <w:t xml:space="preserve">  </w:t>
      </w:r>
      <w:r w:rsidRPr="00525319">
        <w:rPr>
          <w:rFonts w:hint="eastAsia"/>
          <w:b/>
        </w:rPr>
        <w:t>己</w:t>
      </w:r>
      <w:r>
        <w:rPr>
          <w:rFonts w:hint="eastAsia"/>
          <w:b/>
        </w:rPr>
        <w:t xml:space="preserve">  </w:t>
      </w:r>
      <w:r w:rsidRPr="00525319">
        <w:rPr>
          <w:rFonts w:hint="eastAsia"/>
          <w:b/>
        </w:rPr>
        <w:t>紹</w:t>
      </w:r>
      <w:r>
        <w:rPr>
          <w:rFonts w:hint="eastAsia"/>
          <w:b/>
        </w:rPr>
        <w:t xml:space="preserve">  </w:t>
      </w:r>
      <w:r w:rsidRPr="00525319">
        <w:rPr>
          <w:rFonts w:hint="eastAsia"/>
          <w:b/>
        </w:rPr>
        <w:t>介</w:t>
      </w:r>
      <w:r>
        <w:rPr>
          <w:rFonts w:hint="eastAsia"/>
          <w:b/>
        </w:rPr>
        <w:t xml:space="preserve">  </w:t>
      </w:r>
      <w:r w:rsidRPr="00525319">
        <w:rPr>
          <w:rFonts w:hint="eastAsia"/>
          <w:b/>
        </w:rPr>
        <w:t>書</w:t>
      </w:r>
    </w:p>
    <w:p w14:paraId="79E7BBD0" w14:textId="77777777" w:rsidR="00940909" w:rsidRPr="00CC6053" w:rsidRDefault="00940909" w:rsidP="00940909">
      <w:pPr>
        <w:jc w:val="right"/>
        <w:rPr>
          <w:sz w:val="24"/>
          <w:szCs w:val="24"/>
        </w:rPr>
      </w:pPr>
      <w:r w:rsidRPr="00CC6053">
        <w:rPr>
          <w:rFonts w:hint="eastAsia"/>
          <w:sz w:val="24"/>
          <w:szCs w:val="24"/>
        </w:rPr>
        <w:t>（</w:t>
      </w:r>
      <w:r w:rsidR="00F9718C">
        <w:rPr>
          <w:rFonts w:hint="eastAsia"/>
          <w:sz w:val="24"/>
          <w:szCs w:val="24"/>
        </w:rPr>
        <w:t>令和</w:t>
      </w:r>
      <w:r w:rsidRPr="00CC6053">
        <w:rPr>
          <w:rFonts w:hint="eastAsia"/>
          <w:sz w:val="24"/>
          <w:szCs w:val="24"/>
        </w:rPr>
        <w:t xml:space="preserve">　　年　　月　　日　現在）</w:t>
      </w:r>
    </w:p>
    <w:p w14:paraId="4A1D0FC0" w14:textId="77777777" w:rsidR="00940909" w:rsidRDefault="00940909" w:rsidP="00412DAC"/>
    <w:tbl>
      <w:tblPr>
        <w:tblpPr w:leftFromText="142" w:rightFromText="142" w:vertAnchor="text" w:horzAnchor="margin" w:tblpXSpec="center" w:tblpY="1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4"/>
        <w:gridCol w:w="1082"/>
        <w:gridCol w:w="5827"/>
      </w:tblGrid>
      <w:tr w:rsidR="00EE5541" w14:paraId="6061D39F" w14:textId="77777777" w:rsidTr="006E75A4">
        <w:trPr>
          <w:trHeight w:val="845"/>
        </w:trPr>
        <w:tc>
          <w:tcPr>
            <w:tcW w:w="2544" w:type="dxa"/>
            <w:vAlign w:val="center"/>
          </w:tcPr>
          <w:p w14:paraId="57F215E2" w14:textId="77777777" w:rsidR="00EE5541" w:rsidRDefault="004232B5" w:rsidP="00EE5541">
            <w:pPr>
              <w:jc w:val="center"/>
            </w:pPr>
            <w:r w:rsidRPr="00F9718C">
              <w:rPr>
                <w:spacing w:val="403"/>
                <w:fitText w:val="964" w:id="154328832"/>
              </w:rPr>
              <w:ruby>
                <w:rubyPr>
                  <w:rubyAlign w:val="distributeSpace"/>
                  <w:hps w:val="12"/>
                  <w:hpsRaise w:val="22"/>
                  <w:hpsBaseText w:val="28"/>
                  <w:lid w:val="ja-JP"/>
                </w:rubyPr>
                <w:rt>
                  <w:r w:rsidR="00EE5541" w:rsidRPr="00F9718C">
                    <w:rPr>
                      <w:rFonts w:ascii="ＭＳ ゴシック" w:hAnsi="ＭＳ ゴシック" w:hint="eastAsia"/>
                      <w:spacing w:val="403"/>
                      <w:sz w:val="12"/>
                      <w:fitText w:val="964" w:id="154328832"/>
                    </w:rPr>
                    <w:t>ふりがな</w:t>
                  </w:r>
                </w:rt>
                <w:rubyBase>
                  <w:r w:rsidR="00EE5541" w:rsidRPr="00F9718C">
                    <w:rPr>
                      <w:rFonts w:hint="eastAsia"/>
                      <w:spacing w:val="403"/>
                      <w:fitText w:val="964" w:id="154328832"/>
                    </w:rPr>
                    <w:t>氏</w:t>
                  </w:r>
                  <w:r w:rsidR="00EE5541" w:rsidRPr="00F9718C">
                    <w:rPr>
                      <w:rFonts w:hint="eastAsia"/>
                      <w:spacing w:val="2"/>
                      <w:fitText w:val="964" w:id="154328832"/>
                    </w:rPr>
                    <w:t>名</w:t>
                  </w:r>
                </w:rubyBase>
              </w:ruby>
            </w:r>
          </w:p>
        </w:tc>
        <w:tc>
          <w:tcPr>
            <w:tcW w:w="6909" w:type="dxa"/>
            <w:gridSpan w:val="2"/>
            <w:vAlign w:val="center"/>
          </w:tcPr>
          <w:p w14:paraId="7D3E76D5" w14:textId="77777777" w:rsidR="00EE5541" w:rsidRDefault="00EE5541" w:rsidP="00EE5541"/>
        </w:tc>
      </w:tr>
      <w:tr w:rsidR="00EE5541" w14:paraId="6799F892" w14:textId="77777777" w:rsidTr="006E75A4">
        <w:trPr>
          <w:trHeight w:hRule="exact" w:val="645"/>
        </w:trPr>
        <w:tc>
          <w:tcPr>
            <w:tcW w:w="2544" w:type="dxa"/>
            <w:vAlign w:val="center"/>
          </w:tcPr>
          <w:p w14:paraId="2400598C" w14:textId="77777777" w:rsidR="00EE5541" w:rsidRDefault="00EE5541" w:rsidP="00EE5541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909" w:type="dxa"/>
            <w:gridSpan w:val="2"/>
            <w:vAlign w:val="center"/>
          </w:tcPr>
          <w:p w14:paraId="3C782115" w14:textId="77777777" w:rsidR="00EE5541" w:rsidRPr="00266F05" w:rsidRDefault="00266F05" w:rsidP="007409D0">
            <w:pPr>
              <w:ind w:firstLineChars="100" w:firstLine="281"/>
            </w:pPr>
            <w:r w:rsidRPr="00266F05">
              <w:rPr>
                <w:rFonts w:hint="eastAsia"/>
              </w:rPr>
              <w:t>平</w:t>
            </w:r>
            <w:r w:rsidR="00EE5541" w:rsidRPr="00266F05">
              <w:rPr>
                <w:rFonts w:hint="eastAsia"/>
              </w:rPr>
              <w:t xml:space="preserve">成　　　年　　　月　　　日　</w:t>
            </w:r>
          </w:p>
        </w:tc>
      </w:tr>
      <w:tr w:rsidR="00EE5541" w14:paraId="391D38F7" w14:textId="77777777" w:rsidTr="006E75A4">
        <w:trPr>
          <w:trHeight w:val="1076"/>
        </w:trPr>
        <w:tc>
          <w:tcPr>
            <w:tcW w:w="2544" w:type="dxa"/>
            <w:vAlign w:val="center"/>
          </w:tcPr>
          <w:p w14:paraId="18E1DFFE" w14:textId="77777777" w:rsidR="00EE5541" w:rsidRDefault="00EE5541" w:rsidP="00EE5541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6909" w:type="dxa"/>
            <w:gridSpan w:val="2"/>
            <w:vAlign w:val="center"/>
          </w:tcPr>
          <w:p w14:paraId="2C5ADCC8" w14:textId="77777777" w:rsidR="00EE5541" w:rsidRDefault="00EE5541" w:rsidP="00EE5541">
            <w:r>
              <w:rPr>
                <w:rFonts w:hint="eastAsia"/>
              </w:rPr>
              <w:t>〒</w:t>
            </w:r>
          </w:p>
          <w:p w14:paraId="34D49F67" w14:textId="77777777" w:rsidR="00EE5541" w:rsidRDefault="00EE5541" w:rsidP="00EE5541"/>
          <w:p w14:paraId="5BF3F57A" w14:textId="77777777" w:rsidR="00EE5541" w:rsidRDefault="00EE5541" w:rsidP="00EE5541"/>
        </w:tc>
      </w:tr>
      <w:tr w:rsidR="00EE5541" w14:paraId="54B8528C" w14:textId="77777777" w:rsidTr="006E75A4">
        <w:trPr>
          <w:trHeight w:hRule="exact" w:val="977"/>
        </w:trPr>
        <w:tc>
          <w:tcPr>
            <w:tcW w:w="2544" w:type="dxa"/>
            <w:vAlign w:val="center"/>
          </w:tcPr>
          <w:p w14:paraId="311F27EF" w14:textId="77777777" w:rsidR="00EE5541" w:rsidRDefault="00EE5541" w:rsidP="00EE5541">
            <w:pPr>
              <w:jc w:val="center"/>
            </w:pPr>
            <w:r>
              <w:rPr>
                <w:rFonts w:hint="eastAsia"/>
              </w:rPr>
              <w:t>電話番号</w:t>
            </w:r>
          </w:p>
          <w:p w14:paraId="134BCB40" w14:textId="77777777" w:rsidR="00EE5541" w:rsidRPr="00EE5541" w:rsidRDefault="00EE5541" w:rsidP="00EE5541">
            <w:pPr>
              <w:jc w:val="center"/>
              <w:rPr>
                <w:sz w:val="24"/>
                <w:szCs w:val="24"/>
              </w:rPr>
            </w:pPr>
            <w:r w:rsidRPr="00EE5541">
              <w:rPr>
                <w:rFonts w:hint="eastAsia"/>
                <w:sz w:val="24"/>
                <w:szCs w:val="24"/>
              </w:rPr>
              <w:t>(</w:t>
            </w:r>
            <w:r w:rsidRPr="00EE5541">
              <w:rPr>
                <w:rFonts w:hint="eastAsia"/>
                <w:sz w:val="24"/>
                <w:szCs w:val="24"/>
              </w:rPr>
              <w:t>日中連絡のつくもの</w:t>
            </w:r>
            <w:r w:rsidRPr="00EE554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6909" w:type="dxa"/>
            <w:gridSpan w:val="2"/>
            <w:vAlign w:val="center"/>
          </w:tcPr>
          <w:p w14:paraId="5DC11E68" w14:textId="77777777" w:rsidR="0004676D" w:rsidRDefault="0004676D" w:rsidP="00EE5541"/>
        </w:tc>
      </w:tr>
      <w:tr w:rsidR="0004676D" w14:paraId="7F7F4763" w14:textId="77777777" w:rsidTr="0004676D">
        <w:trPr>
          <w:trHeight w:hRule="exact" w:val="546"/>
        </w:trPr>
        <w:tc>
          <w:tcPr>
            <w:tcW w:w="2544" w:type="dxa"/>
            <w:vAlign w:val="center"/>
          </w:tcPr>
          <w:p w14:paraId="3E43ABBD" w14:textId="77777777" w:rsidR="0004676D" w:rsidRDefault="0004676D" w:rsidP="00EE5541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909" w:type="dxa"/>
            <w:gridSpan w:val="2"/>
            <w:vAlign w:val="center"/>
          </w:tcPr>
          <w:p w14:paraId="45203432" w14:textId="77777777" w:rsidR="0004676D" w:rsidRDefault="0004676D" w:rsidP="00EE5541"/>
        </w:tc>
      </w:tr>
      <w:tr w:rsidR="00EE5541" w14:paraId="4D056662" w14:textId="77777777" w:rsidTr="006E75A4">
        <w:trPr>
          <w:trHeight w:hRule="exact" w:val="569"/>
        </w:trPr>
        <w:tc>
          <w:tcPr>
            <w:tcW w:w="2544" w:type="dxa"/>
            <w:vMerge w:val="restart"/>
            <w:vAlign w:val="center"/>
          </w:tcPr>
          <w:p w14:paraId="50E2B060" w14:textId="77777777" w:rsidR="00EE5541" w:rsidRDefault="007409D0" w:rsidP="00EE5541">
            <w:pPr>
              <w:jc w:val="center"/>
            </w:pPr>
            <w:r>
              <w:rPr>
                <w:rFonts w:hint="eastAsia"/>
              </w:rPr>
              <w:t>学　　校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vAlign w:val="center"/>
          </w:tcPr>
          <w:p w14:paraId="23954631" w14:textId="77777777" w:rsidR="00EE5541" w:rsidRDefault="00EE5541" w:rsidP="00EE5541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vAlign w:val="center"/>
          </w:tcPr>
          <w:p w14:paraId="30B28E2F" w14:textId="77777777" w:rsidR="00EE5541" w:rsidRDefault="00EE5541" w:rsidP="00EE5541"/>
        </w:tc>
      </w:tr>
      <w:tr w:rsidR="00EE5541" w14:paraId="605B4AA1" w14:textId="77777777" w:rsidTr="006E75A4">
        <w:trPr>
          <w:trHeight w:hRule="exact" w:val="569"/>
        </w:trPr>
        <w:tc>
          <w:tcPr>
            <w:tcW w:w="2544" w:type="dxa"/>
            <w:vMerge/>
          </w:tcPr>
          <w:p w14:paraId="6335981D" w14:textId="77777777" w:rsidR="00EE5541" w:rsidRDefault="00EE5541" w:rsidP="00EE5541"/>
        </w:tc>
        <w:tc>
          <w:tcPr>
            <w:tcW w:w="1082" w:type="dxa"/>
            <w:tcBorders>
              <w:top w:val="single" w:sz="4" w:space="0" w:color="auto"/>
            </w:tcBorders>
            <w:vAlign w:val="center"/>
          </w:tcPr>
          <w:p w14:paraId="1A197A90" w14:textId="77777777" w:rsidR="00EE5541" w:rsidRDefault="00EE5541" w:rsidP="00EE5541">
            <w:pPr>
              <w:jc w:val="center"/>
            </w:pPr>
            <w:r>
              <w:rPr>
                <w:rFonts w:hint="eastAsia"/>
              </w:rPr>
              <w:t>学　年</w:t>
            </w:r>
          </w:p>
        </w:tc>
        <w:tc>
          <w:tcPr>
            <w:tcW w:w="5827" w:type="dxa"/>
            <w:tcBorders>
              <w:top w:val="single" w:sz="4" w:space="0" w:color="auto"/>
            </w:tcBorders>
            <w:vAlign w:val="center"/>
          </w:tcPr>
          <w:p w14:paraId="5E7F9A9C" w14:textId="77777777" w:rsidR="00EE5541" w:rsidRDefault="00EE5541" w:rsidP="00EE5541"/>
        </w:tc>
      </w:tr>
      <w:tr w:rsidR="00EE5541" w14:paraId="3C967EC7" w14:textId="77777777" w:rsidTr="006E75A4">
        <w:trPr>
          <w:trHeight w:hRule="exact" w:val="569"/>
        </w:trPr>
        <w:tc>
          <w:tcPr>
            <w:tcW w:w="94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AFB46" w14:textId="77777777" w:rsidR="00EE5541" w:rsidRDefault="00EE5541" w:rsidP="00EE5541">
            <w:pPr>
              <w:jc w:val="center"/>
            </w:pPr>
            <w:r>
              <w:rPr>
                <w:rFonts w:hint="eastAsia"/>
              </w:rPr>
              <w:t>主な活動歴</w:t>
            </w:r>
          </w:p>
        </w:tc>
      </w:tr>
      <w:tr w:rsidR="00EE5541" w14:paraId="06FEB2B2" w14:textId="77777777" w:rsidTr="006E75A4">
        <w:trPr>
          <w:trHeight w:val="4650"/>
        </w:trPr>
        <w:tc>
          <w:tcPr>
            <w:tcW w:w="94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A63AB" w14:textId="77777777" w:rsidR="00EE5541" w:rsidRDefault="00EE5541" w:rsidP="00EE5541"/>
          <w:p w14:paraId="7C1E8CFB" w14:textId="77777777" w:rsidR="00EE5541" w:rsidRDefault="00EE5541" w:rsidP="00EE5541"/>
          <w:p w14:paraId="3B136EBF" w14:textId="77777777" w:rsidR="00EE5541" w:rsidRDefault="00EE5541" w:rsidP="00EE5541"/>
          <w:p w14:paraId="738C6F13" w14:textId="77777777" w:rsidR="00EE5541" w:rsidRDefault="00EE5541" w:rsidP="00EE5541"/>
          <w:p w14:paraId="6D8E1600" w14:textId="77777777" w:rsidR="00EE5541" w:rsidRDefault="00EE5541" w:rsidP="00EE5541"/>
          <w:p w14:paraId="7EEEDFA1" w14:textId="77777777" w:rsidR="00EE5541" w:rsidRDefault="00EE5541" w:rsidP="00EE5541"/>
          <w:p w14:paraId="2D061767" w14:textId="77777777" w:rsidR="00EE5541" w:rsidRDefault="00EE5541" w:rsidP="00EE5541"/>
          <w:p w14:paraId="5DBCA441" w14:textId="77777777" w:rsidR="00EE5541" w:rsidRDefault="00EE5541" w:rsidP="00EE5541"/>
          <w:p w14:paraId="28F649A6" w14:textId="77777777" w:rsidR="00EE5541" w:rsidRDefault="00EE5541" w:rsidP="00EE5541"/>
          <w:p w14:paraId="0B743EB3" w14:textId="77777777" w:rsidR="00EE5541" w:rsidRDefault="00EE5541" w:rsidP="00EE5541"/>
          <w:p w14:paraId="059600E5" w14:textId="77777777" w:rsidR="00EE5541" w:rsidRDefault="00EE5541" w:rsidP="00EE5541"/>
          <w:p w14:paraId="66ACF694" w14:textId="77777777" w:rsidR="00EE5541" w:rsidRDefault="00EE5541" w:rsidP="00EE5541"/>
          <w:p w14:paraId="147C7E1C" w14:textId="77777777" w:rsidR="00EE5541" w:rsidRDefault="00EE5541" w:rsidP="00EE5541"/>
        </w:tc>
      </w:tr>
    </w:tbl>
    <w:p w14:paraId="741A04D1" w14:textId="77777777" w:rsidR="000211C9" w:rsidRDefault="000211C9" w:rsidP="00EE5541">
      <w:pPr>
        <w:spacing w:line="280" w:lineRule="exact"/>
      </w:pPr>
    </w:p>
    <w:p w14:paraId="2537C1EF" w14:textId="77777777" w:rsidR="00CC6053" w:rsidRDefault="00EE5541" w:rsidP="00EE5541">
      <w:pPr>
        <w:spacing w:line="280" w:lineRule="exact"/>
        <w:rPr>
          <w:sz w:val="24"/>
          <w:szCs w:val="24"/>
        </w:rPr>
      </w:pPr>
      <w:r w:rsidRPr="00CC6053">
        <w:rPr>
          <w:rFonts w:hint="eastAsia"/>
          <w:sz w:val="24"/>
          <w:szCs w:val="24"/>
        </w:rPr>
        <w:t>※　主な活動歴には、献血推進活動歴や</w:t>
      </w:r>
      <w:r w:rsidR="00435106" w:rsidRPr="00CC6053">
        <w:rPr>
          <w:rFonts w:hint="eastAsia"/>
          <w:sz w:val="24"/>
          <w:szCs w:val="24"/>
        </w:rPr>
        <w:t>ボランティアなどの</w:t>
      </w:r>
      <w:r w:rsidRPr="00CC6053">
        <w:rPr>
          <w:rFonts w:hint="eastAsia"/>
          <w:sz w:val="24"/>
          <w:szCs w:val="24"/>
        </w:rPr>
        <w:t>経験について、差し支えない範囲で</w:t>
      </w:r>
    </w:p>
    <w:p w14:paraId="6717B8FA" w14:textId="77777777" w:rsidR="00412DAC" w:rsidRPr="00CC6053" w:rsidRDefault="00CC6053" w:rsidP="00EE5541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EE5541" w:rsidRPr="00CC6053">
        <w:rPr>
          <w:rFonts w:hint="eastAsia"/>
          <w:sz w:val="24"/>
          <w:szCs w:val="24"/>
        </w:rPr>
        <w:t>記入してください。</w:t>
      </w:r>
    </w:p>
    <w:p w14:paraId="14202FC8" w14:textId="77777777" w:rsidR="00EE5541" w:rsidRPr="00EE5541" w:rsidRDefault="00EE5541" w:rsidP="00EE5541">
      <w:pPr>
        <w:spacing w:line="280" w:lineRule="exact"/>
        <w:rPr>
          <w:sz w:val="24"/>
          <w:szCs w:val="24"/>
        </w:rPr>
      </w:pPr>
    </w:p>
    <w:p w14:paraId="31D5C0C8" w14:textId="77777777" w:rsidR="00EE5541" w:rsidRPr="00EE5541" w:rsidRDefault="00EE5541" w:rsidP="00EE5541">
      <w:pPr>
        <w:spacing w:line="280" w:lineRule="exact"/>
        <w:rPr>
          <w:sz w:val="24"/>
          <w:szCs w:val="24"/>
        </w:rPr>
      </w:pPr>
      <w:r w:rsidRPr="00EE5541">
        <w:rPr>
          <w:rFonts w:hint="eastAsia"/>
          <w:sz w:val="24"/>
          <w:szCs w:val="24"/>
        </w:rPr>
        <w:t>（個人情報の取扱いについて）</w:t>
      </w:r>
    </w:p>
    <w:p w14:paraId="70518A2D" w14:textId="77777777" w:rsidR="00EE5541" w:rsidRPr="00EE5541" w:rsidRDefault="002B16E3" w:rsidP="0038146F">
      <w:pPr>
        <w:spacing w:line="280" w:lineRule="exact"/>
        <w:ind w:left="241" w:hangingChars="100" w:hanging="241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E5541" w:rsidRPr="00EE5541">
        <w:rPr>
          <w:rFonts w:hint="eastAsia"/>
          <w:sz w:val="24"/>
          <w:szCs w:val="24"/>
        </w:rPr>
        <w:t>記載いただいた個人情報は埼玉県献血推進協議会公募委員の選考</w:t>
      </w:r>
      <w:r w:rsidR="0038146F">
        <w:rPr>
          <w:rFonts w:hint="eastAsia"/>
          <w:sz w:val="24"/>
          <w:szCs w:val="24"/>
        </w:rPr>
        <w:t>及び協議会委員の連絡</w:t>
      </w:r>
      <w:r w:rsidR="00CC6053">
        <w:rPr>
          <w:rFonts w:hint="eastAsia"/>
          <w:sz w:val="24"/>
          <w:szCs w:val="24"/>
        </w:rPr>
        <w:t>のみに</w:t>
      </w:r>
      <w:r w:rsidR="00EE5541" w:rsidRPr="00EE5541">
        <w:rPr>
          <w:rFonts w:hint="eastAsia"/>
          <w:sz w:val="24"/>
          <w:szCs w:val="24"/>
        </w:rPr>
        <w:t>使用します。</w:t>
      </w:r>
    </w:p>
    <w:sectPr w:rsidR="00EE5541" w:rsidRPr="00EE5541" w:rsidSect="000211C9">
      <w:pgSz w:w="11906" w:h="16838" w:code="9"/>
      <w:pgMar w:top="720" w:right="720" w:bottom="720" w:left="720" w:header="851" w:footer="992" w:gutter="0"/>
      <w:cols w:space="425"/>
      <w:docGrid w:type="linesAndChars" w:linePitch="381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77A76" w14:textId="77777777" w:rsidR="00676F2C" w:rsidRDefault="00676F2C" w:rsidP="00B1367B">
      <w:r>
        <w:separator/>
      </w:r>
    </w:p>
  </w:endnote>
  <w:endnote w:type="continuationSeparator" w:id="0">
    <w:p w14:paraId="7FFB47A2" w14:textId="77777777" w:rsidR="00676F2C" w:rsidRDefault="00676F2C" w:rsidP="00B13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CF5C2" w14:textId="77777777" w:rsidR="00676F2C" w:rsidRDefault="00676F2C" w:rsidP="00B1367B">
      <w:r>
        <w:separator/>
      </w:r>
    </w:p>
  </w:footnote>
  <w:footnote w:type="continuationSeparator" w:id="0">
    <w:p w14:paraId="5078812A" w14:textId="77777777" w:rsidR="00676F2C" w:rsidRDefault="00676F2C" w:rsidP="00B136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81"/>
  <w:drawingGridVerticalSpacing w:val="381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EC"/>
    <w:rsid w:val="00010EEF"/>
    <w:rsid w:val="000211C9"/>
    <w:rsid w:val="0004676D"/>
    <w:rsid w:val="0007450C"/>
    <w:rsid w:val="00080BC7"/>
    <w:rsid w:val="00092D74"/>
    <w:rsid w:val="000C6282"/>
    <w:rsid w:val="000E0C84"/>
    <w:rsid w:val="000F6202"/>
    <w:rsid w:val="00161CE6"/>
    <w:rsid w:val="001D1A03"/>
    <w:rsid w:val="001E66FA"/>
    <w:rsid w:val="00201829"/>
    <w:rsid w:val="00266F05"/>
    <w:rsid w:val="002B16E3"/>
    <w:rsid w:val="002F24B2"/>
    <w:rsid w:val="0038146F"/>
    <w:rsid w:val="003C574B"/>
    <w:rsid w:val="00412DAC"/>
    <w:rsid w:val="004232B5"/>
    <w:rsid w:val="00435106"/>
    <w:rsid w:val="00466407"/>
    <w:rsid w:val="00496D4E"/>
    <w:rsid w:val="004A4E03"/>
    <w:rsid w:val="004F6784"/>
    <w:rsid w:val="00506B73"/>
    <w:rsid w:val="00525319"/>
    <w:rsid w:val="006115F4"/>
    <w:rsid w:val="006310A8"/>
    <w:rsid w:val="006540B6"/>
    <w:rsid w:val="00676F2C"/>
    <w:rsid w:val="006D4051"/>
    <w:rsid w:val="006E75A4"/>
    <w:rsid w:val="007409D0"/>
    <w:rsid w:val="00801E60"/>
    <w:rsid w:val="0083440D"/>
    <w:rsid w:val="00875792"/>
    <w:rsid w:val="0087637E"/>
    <w:rsid w:val="00897080"/>
    <w:rsid w:val="008E252D"/>
    <w:rsid w:val="008F3850"/>
    <w:rsid w:val="00940909"/>
    <w:rsid w:val="00960FF8"/>
    <w:rsid w:val="00A03355"/>
    <w:rsid w:val="00A26228"/>
    <w:rsid w:val="00B1367B"/>
    <w:rsid w:val="00B42134"/>
    <w:rsid w:val="00BA48F3"/>
    <w:rsid w:val="00C0129A"/>
    <w:rsid w:val="00C439EC"/>
    <w:rsid w:val="00C92D61"/>
    <w:rsid w:val="00CA3378"/>
    <w:rsid w:val="00CC6053"/>
    <w:rsid w:val="00D15FA8"/>
    <w:rsid w:val="00D67F13"/>
    <w:rsid w:val="00E22118"/>
    <w:rsid w:val="00E646B7"/>
    <w:rsid w:val="00E715E4"/>
    <w:rsid w:val="00E95B14"/>
    <w:rsid w:val="00EB04FA"/>
    <w:rsid w:val="00ED682E"/>
    <w:rsid w:val="00EE5541"/>
    <w:rsid w:val="00EF42C3"/>
    <w:rsid w:val="00F91280"/>
    <w:rsid w:val="00F9718C"/>
    <w:rsid w:val="00FB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FE6E5"/>
  <w15:docId w15:val="{EB6ED57C-B696-4197-9983-884773FF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129A"/>
    <w:pPr>
      <w:widowControl w:val="0"/>
      <w:jc w:val="both"/>
    </w:pPr>
    <w:rPr>
      <w:rFonts w:eastAsia="ｺﾞｼｯｸ"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850"/>
    <w:rPr>
      <w:color w:val="0000FF"/>
      <w:u w:val="single"/>
    </w:rPr>
  </w:style>
  <w:style w:type="paragraph" w:styleId="a4">
    <w:name w:val="header"/>
    <w:basedOn w:val="a"/>
    <w:link w:val="a5"/>
    <w:rsid w:val="00B136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1367B"/>
    <w:rPr>
      <w:rFonts w:eastAsia="ｺﾞｼｯｸ"/>
      <w:sz w:val="28"/>
      <w:szCs w:val="28"/>
      <w:lang w:bidi="he-IL"/>
    </w:rPr>
  </w:style>
  <w:style w:type="paragraph" w:styleId="a6">
    <w:name w:val="footer"/>
    <w:basedOn w:val="a"/>
    <w:link w:val="a7"/>
    <w:rsid w:val="00B136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1367B"/>
    <w:rPr>
      <w:rFonts w:eastAsia="ｺﾞｼｯｸ"/>
      <w:sz w:val="28"/>
      <w:szCs w:val="28"/>
      <w:lang w:bidi="he-IL"/>
    </w:rPr>
  </w:style>
  <w:style w:type="paragraph" w:styleId="a8">
    <w:name w:val="Balloon Text"/>
    <w:basedOn w:val="a"/>
    <w:link w:val="a9"/>
    <w:rsid w:val="003C5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3C574B"/>
    <w:rPr>
      <w:rFonts w:asciiTheme="majorHAnsi" w:eastAsiaTheme="majorEastAsia" w:hAnsiTheme="majorHAnsi" w:cstheme="majorBidi"/>
      <w:sz w:val="18"/>
      <w:szCs w:val="18"/>
      <w:lang w:bidi="he-IL"/>
    </w:rPr>
  </w:style>
  <w:style w:type="table" w:styleId="aa">
    <w:name w:val="Table Grid"/>
    <w:basedOn w:val="a1"/>
    <w:rsid w:val="00940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kashima\&#12487;&#12473;&#12463;&#12488;&#12483;&#12503;\&#27161;&#28310;&#25991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96F58-6D41-4D03-AF7A-D5458EAC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標準文書.dot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埼玉県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</dc:creator>
  <cp:lastModifiedBy>今泉 晴喜（薬務課）</cp:lastModifiedBy>
  <cp:revision>4</cp:revision>
  <cp:lastPrinted>2012-09-07T05:04:00Z</cp:lastPrinted>
  <dcterms:created xsi:type="dcterms:W3CDTF">2024-09-20T01:56:00Z</dcterms:created>
  <dcterms:modified xsi:type="dcterms:W3CDTF">2026-09-30T08:24:00Z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