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AAB4" w14:textId="77777777" w:rsidR="007A7011" w:rsidRDefault="007A7011" w:rsidP="007A7011">
      <w:pPr>
        <w:autoSpaceDE w:val="0"/>
        <w:autoSpaceDN w:val="0"/>
        <w:adjustRightInd w:val="0"/>
        <w:spacing w:line="296" w:lineRule="atLeast"/>
        <w:jc w:val="left"/>
        <w:rPr>
          <w:snapToGrid w:val="0"/>
        </w:rPr>
      </w:pPr>
      <w:r>
        <w:rPr>
          <w:rFonts w:hint="eastAsia"/>
          <w:snapToGrid w:val="0"/>
        </w:rPr>
        <w:t>様式第１号（１）</w:t>
      </w:r>
    </w:p>
    <w:p w14:paraId="1175953C" w14:textId="77777777" w:rsidR="007A7011" w:rsidRDefault="007A7011" w:rsidP="007A7011">
      <w:pPr>
        <w:rPr>
          <w:rFonts w:hint="eastAsia"/>
          <w:snapToGrid w:val="0"/>
        </w:rPr>
      </w:pPr>
      <w:r>
        <w:rPr>
          <w:rFonts w:hint="eastAsia"/>
          <w:snapToGrid w:val="0"/>
        </w:rPr>
        <w:t>（第２条関係）</w:t>
      </w:r>
    </w:p>
    <w:p w14:paraId="66EACA1A" w14:textId="77777777" w:rsidR="007A7011" w:rsidRDefault="007A7011" w:rsidP="007A7011">
      <w:pPr>
        <w:rPr>
          <w:snapToGrid w:val="0"/>
        </w:rPr>
      </w:pPr>
    </w:p>
    <w:p w14:paraId="58584732" w14:textId="77777777" w:rsidR="007A7011" w:rsidRDefault="007A7011" w:rsidP="005B399A">
      <w:pPr>
        <w:ind w:firstLineChars="800" w:firstLine="1920"/>
        <w:rPr>
          <w:snapToGrid w:val="0"/>
        </w:rPr>
      </w:pPr>
      <w:r>
        <w:rPr>
          <w:rFonts w:hint="eastAsia"/>
          <w:snapToGrid w:val="0"/>
        </w:rPr>
        <w:t>埼玉県産業技術総合センター　試験研究機器利用申請書</w:t>
      </w: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520"/>
        <w:gridCol w:w="2280"/>
        <w:gridCol w:w="950"/>
        <w:gridCol w:w="1330"/>
        <w:gridCol w:w="2782"/>
      </w:tblGrid>
      <w:tr w:rsidR="007A7011" w:rsidRPr="00460FDA" w14:paraId="7CD5010C" w14:textId="77777777">
        <w:tblPrEx>
          <w:tblCellMar>
            <w:top w:w="0" w:type="dxa"/>
            <w:bottom w:w="0" w:type="dxa"/>
          </w:tblCellMar>
        </w:tblPrEx>
        <w:trPr>
          <w:trHeight w:hRule="exact" w:val="3325"/>
        </w:trPr>
        <w:tc>
          <w:tcPr>
            <w:tcW w:w="8862" w:type="dxa"/>
            <w:gridSpan w:val="5"/>
            <w:vAlign w:val="center"/>
          </w:tcPr>
          <w:p w14:paraId="4DB03DC1" w14:textId="45E870CC" w:rsidR="007A7011" w:rsidRPr="00460FDA" w:rsidRDefault="004B5E96" w:rsidP="009F55DB">
            <w:pPr>
              <w:spacing w:line="260" w:lineRule="exact"/>
              <w:jc w:val="right"/>
              <w:rPr>
                <w:snapToGrid w:val="0"/>
                <w:sz w:val="19"/>
                <w:szCs w:val="19"/>
              </w:rPr>
            </w:pPr>
            <w:r w:rsidRPr="00460FD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2B6DC0F4" wp14:editId="4DA4CA0F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883285</wp:posOffset>
                      </wp:positionV>
                      <wp:extent cx="3016250" cy="833120"/>
                      <wp:effectExtent l="0" t="0" r="0" b="0"/>
                      <wp:wrapNone/>
                      <wp:docPr id="776254299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16250" cy="833120"/>
                                <a:chOff x="5371" y="3593"/>
                                <a:chExt cx="4750" cy="1312"/>
                              </a:xfrm>
                            </wpg:grpSpPr>
                            <wps:wsp>
                              <wps:cNvPr id="308767495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64" y="3593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810876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1" y="3862"/>
                                  <a:ext cx="4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224364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1" y="4117"/>
                                  <a:ext cx="4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571237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1" y="4387"/>
                                  <a:ext cx="4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985617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1" y="4642"/>
                                  <a:ext cx="4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3543610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1" y="4905"/>
                                  <a:ext cx="4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3EC387" id="Group 21" o:spid="_x0000_s1026" style="position:absolute;margin-left:168pt;margin-top:69.55pt;width:237.5pt;height:65.6pt;z-index:251657728" coordorigin="5371,3593" coordsize="4750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" o:allowincell="f">
                      <v:line id="Line 22" o:spid="_x0000_s1027" style="position:absolute;visibility:visible;mso-wrap-style:square" from="5964,3593" to="7224,3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" strokeweight=".5pt">
                        <v:stroke dashstyle="dash"/>
                      </v:line>
                      <v:line id="Line 23" o:spid="_x0000_s1028" style="position:absolute;visibility:visible;mso-wrap-style:square" from="5371,3862" to="10121,3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" strokeweight=".5pt">
                        <v:stroke dashstyle="dash"/>
                      </v:line>
                      <v:line id="Line 24" o:spid="_x0000_s1029" style="position:absolute;visibility:visible;mso-wrap-style:square" from="5371,4117" to="10121,4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" strokeweight=".5pt">
                        <v:stroke dashstyle="dash"/>
                      </v:line>
                      <v:line id="Line 25" o:spid="_x0000_s1030" style="position:absolute;visibility:visible;mso-wrap-style:square" from="5371,4387" to="10121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" strokeweight=".5pt">
                        <v:stroke dashstyle="dash"/>
                      </v:line>
                      <v:line id="Line 26" o:spid="_x0000_s1031" style="position:absolute;visibility:visible;mso-wrap-style:square" from="5371,4642" to="10121,4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" strokeweight=".5pt">
                        <v:stroke dashstyle="dash"/>
                      </v:line>
                      <v:line id="Line 27" o:spid="_x0000_s1032" style="position:absolute;visibility:visible;mso-wrap-style:square" from="5371,4905" to="10121,4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" strokeweight=".5pt">
                        <v:stroke dashstyle="dash"/>
                      </v:line>
                    </v:group>
                  </w:pict>
                </mc:Fallback>
              </mc:AlternateContent>
            </w:r>
            <w:r w:rsidR="007A7011" w:rsidRPr="00460FDA">
              <w:rPr>
                <w:rFonts w:hint="eastAsia"/>
                <w:snapToGrid w:val="0"/>
                <w:sz w:val="19"/>
                <w:szCs w:val="19"/>
              </w:rPr>
              <w:t>申請</w:t>
            </w:r>
            <w:r w:rsidR="00355559">
              <w:rPr>
                <w:rFonts w:hint="eastAsia"/>
                <w:snapToGrid w:val="0"/>
                <w:sz w:val="19"/>
                <w:szCs w:val="19"/>
              </w:rPr>
              <w:t xml:space="preserve">　　</w:t>
            </w:r>
            <w:r w:rsidR="007A7011" w:rsidRPr="00460FDA">
              <w:rPr>
                <w:rFonts w:hint="eastAsia"/>
                <w:snapToGrid w:val="0"/>
                <w:sz w:val="19"/>
                <w:szCs w:val="19"/>
              </w:rPr>
              <w:t xml:space="preserve">　　年　　月　　日　</w:t>
            </w:r>
          </w:p>
          <w:p w14:paraId="7D3DE0DD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（あて先）</w:t>
            </w:r>
          </w:p>
          <w:p w14:paraId="49E870A0" w14:textId="77777777" w:rsidR="007A7011" w:rsidRPr="00460FDA" w:rsidRDefault="00FE69BC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埼玉県産業技術総合センター</w:t>
            </w:r>
            <w:r w:rsidR="007A7011" w:rsidRPr="00460FDA">
              <w:rPr>
                <w:rFonts w:hint="eastAsia"/>
                <w:snapToGrid w:val="0"/>
                <w:sz w:val="19"/>
                <w:szCs w:val="19"/>
              </w:rPr>
              <w:t>長</w:t>
            </w:r>
          </w:p>
          <w:p w14:paraId="75358B27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</w:p>
          <w:p w14:paraId="22285FFD" w14:textId="77777777" w:rsidR="007A7011" w:rsidRPr="00460FDA" w:rsidRDefault="007A7011" w:rsidP="009F55DB">
            <w:pPr>
              <w:spacing w:line="260" w:lineRule="exact"/>
              <w:ind w:firstLineChars="1911" w:firstLine="3645"/>
              <w:jc w:val="left"/>
              <w:rPr>
                <w:b/>
                <w:bCs/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b/>
                <w:bCs/>
                <w:snapToGrid w:val="0"/>
                <w:sz w:val="19"/>
                <w:szCs w:val="19"/>
              </w:rPr>
              <w:t>〒</w:t>
            </w:r>
          </w:p>
          <w:p w14:paraId="01F73A77" w14:textId="77777777" w:rsidR="007A7011" w:rsidRPr="00460FDA" w:rsidRDefault="007A7011" w:rsidP="009F55DB">
            <w:pPr>
              <w:spacing w:line="260" w:lineRule="exact"/>
              <w:ind w:firstLineChars="1200" w:firstLine="2280"/>
              <w:jc w:val="lef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申請者　住　所　　　</w:t>
            </w:r>
            <w:r>
              <w:rPr>
                <w:rFonts w:hint="eastAsia"/>
                <w:snapToGrid w:val="0"/>
                <w:sz w:val="19"/>
                <w:szCs w:val="19"/>
              </w:rPr>
              <w:t xml:space="preserve">　　　　</w:t>
            </w: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　　　　　　　　　　　　　</w:t>
            </w:r>
          </w:p>
          <w:p w14:paraId="048A9AA3" w14:textId="77777777" w:rsidR="007A7011" w:rsidRPr="00460FDA" w:rsidRDefault="007A7011" w:rsidP="009F55DB">
            <w:pPr>
              <w:spacing w:line="260" w:lineRule="exact"/>
              <w:ind w:firstLineChars="1600" w:firstLine="3040"/>
              <w:jc w:val="lef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団体名</w:t>
            </w:r>
            <w:r>
              <w:rPr>
                <w:rFonts w:hint="eastAsia"/>
                <w:snapToGrid w:val="0"/>
                <w:sz w:val="19"/>
                <w:szCs w:val="19"/>
              </w:rPr>
              <w:t xml:space="preserve">　　　　　　　　　　　　　　　　　　　　　</w:t>
            </w:r>
          </w:p>
          <w:p w14:paraId="545B038E" w14:textId="77777777" w:rsidR="007A7011" w:rsidRPr="00460FDA" w:rsidRDefault="007A7011" w:rsidP="009F55DB">
            <w:pPr>
              <w:spacing w:line="260" w:lineRule="exact"/>
              <w:ind w:firstLineChars="1600" w:firstLine="3040"/>
              <w:jc w:val="lef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代表者名又は氏名　　　　　　　　　　　　　　　　</w:t>
            </w:r>
          </w:p>
          <w:p w14:paraId="42A45317" w14:textId="77777777" w:rsidR="007A7011" w:rsidRPr="00460FDA" w:rsidRDefault="007A7011" w:rsidP="009F55DB">
            <w:pPr>
              <w:spacing w:line="260" w:lineRule="exact"/>
              <w:ind w:firstLineChars="1600" w:firstLine="3040"/>
              <w:jc w:val="lef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電　話　　　　　　　　　　　　　　　　　　　　　</w:t>
            </w:r>
          </w:p>
          <w:p w14:paraId="35147538" w14:textId="77777777" w:rsidR="007A7011" w:rsidRPr="00460FDA" w:rsidRDefault="007A7011" w:rsidP="009F55DB">
            <w:pPr>
              <w:spacing w:line="260" w:lineRule="exact"/>
              <w:ind w:firstLineChars="1600" w:firstLine="3040"/>
              <w:jc w:val="lef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担当者　氏　名　　　　　　　　電　話　　　　　　</w:t>
            </w:r>
          </w:p>
          <w:p w14:paraId="6CE1B357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</w:p>
          <w:p w14:paraId="29AA142E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次のとおり利用したいので申請します。</w:t>
            </w:r>
          </w:p>
        </w:tc>
      </w:tr>
      <w:tr w:rsidR="007A7011" w:rsidRPr="00460FDA" w14:paraId="249AEC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20"/>
        </w:trPr>
        <w:tc>
          <w:tcPr>
            <w:tcW w:w="1520" w:type="dxa"/>
            <w:vAlign w:val="center"/>
          </w:tcPr>
          <w:p w14:paraId="12962F7C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利用する試験研究機器名</w:t>
            </w:r>
          </w:p>
        </w:tc>
        <w:tc>
          <w:tcPr>
            <w:tcW w:w="7342" w:type="dxa"/>
            <w:gridSpan w:val="4"/>
            <w:vAlign w:val="center"/>
          </w:tcPr>
          <w:p w14:paraId="26A860EB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</w:tr>
      <w:tr w:rsidR="007A7011" w:rsidRPr="00460FDA" w14:paraId="0D9683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6"/>
        </w:trPr>
        <w:tc>
          <w:tcPr>
            <w:tcW w:w="1520" w:type="dxa"/>
          </w:tcPr>
          <w:p w14:paraId="665E1F36" w14:textId="77777777" w:rsidR="007A7011" w:rsidRPr="00460FDA" w:rsidRDefault="007A7011" w:rsidP="009F55DB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利用目的</w:t>
            </w:r>
          </w:p>
        </w:tc>
        <w:tc>
          <w:tcPr>
            <w:tcW w:w="7342" w:type="dxa"/>
            <w:gridSpan w:val="4"/>
            <w:vAlign w:val="center"/>
          </w:tcPr>
          <w:p w14:paraId="43E043D1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</w:tr>
      <w:tr w:rsidR="007A7011" w:rsidRPr="00460FDA" w14:paraId="4F66ABD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4"/>
        </w:trPr>
        <w:tc>
          <w:tcPr>
            <w:tcW w:w="1520" w:type="dxa"/>
            <w:vAlign w:val="center"/>
          </w:tcPr>
          <w:p w14:paraId="6245E952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測定等をする品名</w:t>
            </w:r>
          </w:p>
        </w:tc>
        <w:tc>
          <w:tcPr>
            <w:tcW w:w="7342" w:type="dxa"/>
            <w:gridSpan w:val="4"/>
            <w:vAlign w:val="center"/>
          </w:tcPr>
          <w:p w14:paraId="2F14E374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</w:tr>
      <w:tr w:rsidR="007A7011" w:rsidRPr="00460FDA" w14:paraId="345F7E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59"/>
        </w:trPr>
        <w:tc>
          <w:tcPr>
            <w:tcW w:w="1520" w:type="dxa"/>
            <w:vMerge w:val="restart"/>
            <w:vAlign w:val="center"/>
          </w:tcPr>
          <w:p w14:paraId="30DC0525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操作する者の氏名及び研修の受講の有無</w:t>
            </w:r>
          </w:p>
        </w:tc>
        <w:tc>
          <w:tcPr>
            <w:tcW w:w="3230" w:type="dxa"/>
            <w:gridSpan w:val="2"/>
            <w:vAlign w:val="center"/>
          </w:tcPr>
          <w:p w14:paraId="03BE1757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氏名</w:t>
            </w:r>
          </w:p>
        </w:tc>
        <w:tc>
          <w:tcPr>
            <w:tcW w:w="4112" w:type="dxa"/>
            <w:gridSpan w:val="2"/>
            <w:vAlign w:val="center"/>
          </w:tcPr>
          <w:p w14:paraId="2E920F3E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氏名</w:t>
            </w:r>
          </w:p>
        </w:tc>
      </w:tr>
      <w:tr w:rsidR="007A7011" w:rsidRPr="00460FDA" w14:paraId="0FA0ED3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3"/>
        </w:trPr>
        <w:tc>
          <w:tcPr>
            <w:tcW w:w="1520" w:type="dxa"/>
            <w:vMerge/>
            <w:vAlign w:val="center"/>
          </w:tcPr>
          <w:p w14:paraId="4E872743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31FA2416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有　（研修№　　　　　　　　）</w:t>
            </w:r>
          </w:p>
          <w:p w14:paraId="6447254D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無</w:t>
            </w:r>
          </w:p>
        </w:tc>
        <w:tc>
          <w:tcPr>
            <w:tcW w:w="4112" w:type="dxa"/>
            <w:gridSpan w:val="2"/>
            <w:vAlign w:val="center"/>
          </w:tcPr>
          <w:p w14:paraId="186ED57D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有　（研修№　　　　　　　　）</w:t>
            </w:r>
          </w:p>
          <w:p w14:paraId="6F00E011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無</w:t>
            </w:r>
          </w:p>
        </w:tc>
      </w:tr>
      <w:tr w:rsidR="007A7011" w:rsidRPr="00460FDA" w14:paraId="3DC4E7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"/>
        </w:trPr>
        <w:tc>
          <w:tcPr>
            <w:tcW w:w="1520" w:type="dxa"/>
            <w:vAlign w:val="center"/>
          </w:tcPr>
          <w:p w14:paraId="2BB8B5A4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指導員の指導</w:t>
            </w:r>
          </w:p>
        </w:tc>
        <w:tc>
          <w:tcPr>
            <w:tcW w:w="7342" w:type="dxa"/>
            <w:gridSpan w:val="4"/>
            <w:vAlign w:val="center"/>
          </w:tcPr>
          <w:p w14:paraId="681D0E92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１　受ける　　　　　２　受けない</w:t>
            </w:r>
          </w:p>
        </w:tc>
      </w:tr>
      <w:tr w:rsidR="007A7011" w:rsidRPr="00460FDA" w14:paraId="346B6EF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3"/>
        </w:trPr>
        <w:tc>
          <w:tcPr>
            <w:tcW w:w="1520" w:type="dxa"/>
          </w:tcPr>
          <w:p w14:paraId="45F2325B" w14:textId="77777777" w:rsidR="007A7011" w:rsidRPr="00460FDA" w:rsidRDefault="007A7011" w:rsidP="009F55DB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利用日時</w:t>
            </w:r>
          </w:p>
        </w:tc>
        <w:tc>
          <w:tcPr>
            <w:tcW w:w="7342" w:type="dxa"/>
            <w:gridSpan w:val="4"/>
            <w:vAlign w:val="center"/>
          </w:tcPr>
          <w:p w14:paraId="77829583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　　　年　　月　　日（　）　時　　　分から</w:t>
            </w:r>
          </w:p>
          <w:p w14:paraId="67AEB53A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 xml:space="preserve">　　　　年　　月　　日（　）　時　　　分まで</w:t>
            </w:r>
          </w:p>
        </w:tc>
      </w:tr>
      <w:tr w:rsidR="007A7011" w:rsidRPr="00460FDA" w14:paraId="4CC0A7E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8"/>
        </w:trPr>
        <w:tc>
          <w:tcPr>
            <w:tcW w:w="1520" w:type="dxa"/>
          </w:tcPr>
          <w:p w14:paraId="188D3ECB" w14:textId="77777777" w:rsidR="007A7011" w:rsidRPr="00460FDA" w:rsidRDefault="007A7011" w:rsidP="009F55DB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利用時間</w:t>
            </w:r>
          </w:p>
        </w:tc>
        <w:tc>
          <w:tcPr>
            <w:tcW w:w="2280" w:type="dxa"/>
          </w:tcPr>
          <w:p w14:paraId="7DAEC0A4" w14:textId="77777777" w:rsidR="007A7011" w:rsidRPr="00460FDA" w:rsidRDefault="007A7011" w:rsidP="009F55DB">
            <w:pPr>
              <w:spacing w:before="60" w:line="190" w:lineRule="exact"/>
              <w:jc w:val="righ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時間</w:t>
            </w:r>
          </w:p>
        </w:tc>
        <w:tc>
          <w:tcPr>
            <w:tcW w:w="2280" w:type="dxa"/>
            <w:gridSpan w:val="2"/>
            <w:vAlign w:val="center"/>
          </w:tcPr>
          <w:p w14:paraId="34215E0C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指導員の指導を希望する時間</w:t>
            </w:r>
          </w:p>
        </w:tc>
        <w:tc>
          <w:tcPr>
            <w:tcW w:w="2782" w:type="dxa"/>
          </w:tcPr>
          <w:p w14:paraId="7F21BF9B" w14:textId="77777777" w:rsidR="007A7011" w:rsidRPr="00460FDA" w:rsidRDefault="007A7011" w:rsidP="009F55DB">
            <w:pPr>
              <w:spacing w:before="60" w:line="190" w:lineRule="exact"/>
              <w:jc w:val="righ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時間</w:t>
            </w:r>
          </w:p>
        </w:tc>
      </w:tr>
      <w:tr w:rsidR="007A7011" w:rsidRPr="00460FDA" w14:paraId="0E2BFE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4"/>
        </w:trPr>
        <w:tc>
          <w:tcPr>
            <w:tcW w:w="1520" w:type="dxa"/>
            <w:vAlign w:val="center"/>
          </w:tcPr>
          <w:p w14:paraId="15F70A70" w14:textId="77777777" w:rsidR="007A7011" w:rsidRPr="00460FDA" w:rsidRDefault="007A7011" w:rsidP="009F55DB">
            <w:pPr>
              <w:spacing w:line="26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※試験研究機器の使用料</w:t>
            </w:r>
          </w:p>
        </w:tc>
        <w:tc>
          <w:tcPr>
            <w:tcW w:w="2280" w:type="dxa"/>
          </w:tcPr>
          <w:p w14:paraId="41582E46" w14:textId="77777777" w:rsidR="007A7011" w:rsidRPr="00460FDA" w:rsidRDefault="007A7011" w:rsidP="009F55DB">
            <w:pPr>
              <w:spacing w:before="60" w:line="190" w:lineRule="exact"/>
              <w:jc w:val="righ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円</w:t>
            </w:r>
          </w:p>
        </w:tc>
        <w:tc>
          <w:tcPr>
            <w:tcW w:w="2280" w:type="dxa"/>
            <w:gridSpan w:val="2"/>
          </w:tcPr>
          <w:p w14:paraId="6EF4071F" w14:textId="77777777" w:rsidR="007A7011" w:rsidRPr="00460FDA" w:rsidRDefault="007A7011" w:rsidP="003842FF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※</w:t>
            </w:r>
            <w:r w:rsidR="008925A6">
              <w:rPr>
                <w:rFonts w:hint="eastAsia"/>
                <w:snapToGrid w:val="0"/>
                <w:sz w:val="19"/>
                <w:szCs w:val="19"/>
              </w:rPr>
              <w:t>指導</w:t>
            </w:r>
            <w:r w:rsidRPr="00232419">
              <w:rPr>
                <w:rFonts w:hint="eastAsia"/>
                <w:snapToGrid w:val="0"/>
                <w:sz w:val="19"/>
                <w:szCs w:val="19"/>
              </w:rPr>
              <w:t>料</w:t>
            </w:r>
          </w:p>
        </w:tc>
        <w:tc>
          <w:tcPr>
            <w:tcW w:w="2782" w:type="dxa"/>
          </w:tcPr>
          <w:p w14:paraId="22C22C58" w14:textId="77777777" w:rsidR="007A7011" w:rsidRPr="00460FDA" w:rsidRDefault="007A7011" w:rsidP="009F55DB">
            <w:pPr>
              <w:spacing w:before="60" w:line="190" w:lineRule="exact"/>
              <w:jc w:val="righ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円</w:t>
            </w:r>
          </w:p>
        </w:tc>
      </w:tr>
      <w:tr w:rsidR="007A7011" w:rsidRPr="00460FDA" w14:paraId="282F7B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70"/>
        </w:trPr>
        <w:tc>
          <w:tcPr>
            <w:tcW w:w="1520" w:type="dxa"/>
          </w:tcPr>
          <w:p w14:paraId="48BCB552" w14:textId="77777777" w:rsidR="007A7011" w:rsidRPr="00460FDA" w:rsidRDefault="007A7011" w:rsidP="009F55DB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※使用料合計</w:t>
            </w:r>
          </w:p>
        </w:tc>
        <w:tc>
          <w:tcPr>
            <w:tcW w:w="7342" w:type="dxa"/>
            <w:gridSpan w:val="4"/>
          </w:tcPr>
          <w:p w14:paraId="0A84EAC7" w14:textId="77777777" w:rsidR="007A7011" w:rsidRPr="00460FDA" w:rsidRDefault="007A7011" w:rsidP="009F55DB">
            <w:pPr>
              <w:spacing w:before="60" w:line="190" w:lineRule="exact"/>
              <w:jc w:val="righ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円</w:t>
            </w:r>
          </w:p>
        </w:tc>
      </w:tr>
      <w:tr w:rsidR="007A7011" w:rsidRPr="00460FDA" w14:paraId="4AF4B96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9"/>
        </w:trPr>
        <w:tc>
          <w:tcPr>
            <w:tcW w:w="1520" w:type="dxa"/>
          </w:tcPr>
          <w:p w14:paraId="40A3D752" w14:textId="77777777" w:rsidR="007A7011" w:rsidRPr="00460FDA" w:rsidRDefault="007A7011" w:rsidP="009F55DB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備　考</w:t>
            </w:r>
          </w:p>
        </w:tc>
        <w:tc>
          <w:tcPr>
            <w:tcW w:w="7342" w:type="dxa"/>
            <w:gridSpan w:val="4"/>
            <w:vAlign w:val="center"/>
          </w:tcPr>
          <w:p w14:paraId="68882B5F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</w:tr>
      <w:tr w:rsidR="007A7011" w:rsidRPr="00460FDA" w14:paraId="7541011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4"/>
        </w:trPr>
        <w:tc>
          <w:tcPr>
            <w:tcW w:w="1520" w:type="dxa"/>
          </w:tcPr>
          <w:p w14:paraId="29794863" w14:textId="77777777" w:rsidR="007A7011" w:rsidRPr="00460FDA" w:rsidRDefault="007A7011" w:rsidP="009F55DB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※受付番号</w:t>
            </w:r>
          </w:p>
        </w:tc>
        <w:tc>
          <w:tcPr>
            <w:tcW w:w="2280" w:type="dxa"/>
            <w:vAlign w:val="center"/>
          </w:tcPr>
          <w:p w14:paraId="2CDAB8A3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  <w:tc>
          <w:tcPr>
            <w:tcW w:w="5062" w:type="dxa"/>
            <w:gridSpan w:val="3"/>
            <w:vMerge w:val="restart"/>
            <w:tcBorders>
              <w:bottom w:val="nil"/>
              <w:right w:val="nil"/>
            </w:tcBorders>
            <w:vAlign w:val="center"/>
          </w:tcPr>
          <w:p w14:paraId="5DEA014E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</w:tr>
      <w:tr w:rsidR="007A7011" w:rsidRPr="00460FDA" w14:paraId="20D73B1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70"/>
        </w:trPr>
        <w:tc>
          <w:tcPr>
            <w:tcW w:w="1520" w:type="dxa"/>
          </w:tcPr>
          <w:p w14:paraId="59D40E46" w14:textId="77777777" w:rsidR="007A7011" w:rsidRPr="00460FDA" w:rsidRDefault="007A7011" w:rsidP="009F55DB">
            <w:pPr>
              <w:spacing w:before="60" w:line="190" w:lineRule="exac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※受付日</w:t>
            </w:r>
          </w:p>
        </w:tc>
        <w:tc>
          <w:tcPr>
            <w:tcW w:w="2280" w:type="dxa"/>
            <w:vAlign w:val="bottom"/>
          </w:tcPr>
          <w:p w14:paraId="37346660" w14:textId="77777777" w:rsidR="007A7011" w:rsidRPr="00460FDA" w:rsidRDefault="007A7011" w:rsidP="009F55DB">
            <w:pPr>
              <w:spacing w:after="40" w:line="190" w:lineRule="exact"/>
              <w:jc w:val="right"/>
              <w:rPr>
                <w:snapToGrid w:val="0"/>
                <w:sz w:val="19"/>
                <w:szCs w:val="19"/>
              </w:rPr>
            </w:pPr>
            <w:r w:rsidRPr="00460FDA">
              <w:rPr>
                <w:rFonts w:hint="eastAsia"/>
                <w:snapToGrid w:val="0"/>
                <w:sz w:val="19"/>
                <w:szCs w:val="19"/>
              </w:rPr>
              <w:t>年　　月　　日</w:t>
            </w:r>
          </w:p>
        </w:tc>
        <w:tc>
          <w:tcPr>
            <w:tcW w:w="5062" w:type="dxa"/>
            <w:gridSpan w:val="3"/>
            <w:vMerge/>
            <w:tcBorders>
              <w:bottom w:val="nil"/>
              <w:right w:val="nil"/>
            </w:tcBorders>
            <w:vAlign w:val="center"/>
          </w:tcPr>
          <w:p w14:paraId="70484DA2" w14:textId="77777777" w:rsidR="007A7011" w:rsidRPr="00460FDA" w:rsidRDefault="007A7011" w:rsidP="009F55DB">
            <w:pPr>
              <w:spacing w:line="190" w:lineRule="exact"/>
              <w:rPr>
                <w:snapToGrid w:val="0"/>
                <w:sz w:val="19"/>
                <w:szCs w:val="19"/>
              </w:rPr>
            </w:pPr>
          </w:p>
        </w:tc>
      </w:tr>
    </w:tbl>
    <w:p w14:paraId="7C03735D" w14:textId="77777777" w:rsidR="00B61FA2" w:rsidRDefault="007A7011" w:rsidP="00A101D9">
      <w:r>
        <w:rPr>
          <w:rFonts w:hint="eastAsia"/>
          <w:snapToGrid w:val="0"/>
        </w:rPr>
        <w:t xml:space="preserve">　注　※印欄は記入しないでください。</w:t>
      </w:r>
    </w:p>
    <w:sectPr w:rsidR="00B61FA2" w:rsidSect="005B399A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1C16" w14:textId="77777777" w:rsidR="00F967F5" w:rsidRDefault="00F967F5" w:rsidP="008E3C07">
      <w:r>
        <w:separator/>
      </w:r>
    </w:p>
  </w:endnote>
  <w:endnote w:type="continuationSeparator" w:id="0">
    <w:p w14:paraId="2D5827ED" w14:textId="77777777" w:rsidR="00F967F5" w:rsidRDefault="00F967F5" w:rsidP="008E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56A7" w14:textId="77777777" w:rsidR="00F967F5" w:rsidRDefault="00F967F5" w:rsidP="008E3C07">
      <w:r>
        <w:separator/>
      </w:r>
    </w:p>
  </w:footnote>
  <w:footnote w:type="continuationSeparator" w:id="0">
    <w:p w14:paraId="1550796D" w14:textId="77777777" w:rsidR="00F967F5" w:rsidRDefault="00F967F5" w:rsidP="008E3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A2"/>
    <w:rsid w:val="00136293"/>
    <w:rsid w:val="00232419"/>
    <w:rsid w:val="00355559"/>
    <w:rsid w:val="003842FF"/>
    <w:rsid w:val="004B5E96"/>
    <w:rsid w:val="005B399A"/>
    <w:rsid w:val="00682CE8"/>
    <w:rsid w:val="007A6055"/>
    <w:rsid w:val="007A7011"/>
    <w:rsid w:val="007E0D71"/>
    <w:rsid w:val="007E1382"/>
    <w:rsid w:val="0083449C"/>
    <w:rsid w:val="008925A6"/>
    <w:rsid w:val="008E0E28"/>
    <w:rsid w:val="008E3C07"/>
    <w:rsid w:val="009F55DB"/>
    <w:rsid w:val="00A054AE"/>
    <w:rsid w:val="00A101D9"/>
    <w:rsid w:val="00B61FA2"/>
    <w:rsid w:val="00C03F59"/>
    <w:rsid w:val="00CA631A"/>
    <w:rsid w:val="00F967F5"/>
    <w:rsid w:val="00FE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1A8340"/>
  <w15:chartTrackingRefBased/>
  <w15:docId w15:val="{3640441A-B656-4B99-9894-0107B55C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99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E3C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E3C07"/>
  </w:style>
  <w:style w:type="paragraph" w:styleId="a6">
    <w:name w:val="footer"/>
    <w:basedOn w:val="a"/>
    <w:link w:val="a7"/>
    <w:uiPriority w:val="99"/>
    <w:unhideWhenUsed/>
    <w:rsid w:val="008E3C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利用申請書</vt:lpstr>
      <vt:lpstr>利用申請書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利用申請書</dc:title>
  <dc:subject/>
  <dc:creator>埼玉県</dc:creator>
  <cp:keywords/>
  <dc:description/>
  <cp:lastModifiedBy>灘野 朋美（産業技術総合センター）</cp:lastModifiedBy>
  <cp:revision>2</cp:revision>
  <cp:lastPrinted>2009-03-26T02:35:00Z</cp:lastPrinted>
  <dcterms:created xsi:type="dcterms:W3CDTF">2026-07-24T01:51:00Z</dcterms:created>
  <dcterms:modified xsi:type="dcterms:W3CDTF">2026-07-24T01:51:00Z</dcterms:modified>
</cp:coreProperties>
</file>